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683" w:rsidRPr="00560EA5" w:rsidRDefault="00EB2683" w:rsidP="000A2624">
      <w:pPr>
        <w:jc w:val="center"/>
        <w:rPr>
          <w:b/>
          <w:sz w:val="32"/>
          <w:szCs w:val="32"/>
        </w:rPr>
      </w:pPr>
      <w:r w:rsidRPr="0061072B">
        <w:rPr>
          <w:sz w:val="32"/>
          <w:szCs w:val="32"/>
        </w:rPr>
        <w:t>РОССИЙСКАЯ ФЕДЕРАЦИЯ</w:t>
      </w:r>
    </w:p>
    <w:p w:rsidR="00EB2683" w:rsidRPr="00011C0F" w:rsidRDefault="00EB2683" w:rsidP="00FA23EE">
      <w:pPr>
        <w:jc w:val="center"/>
        <w:rPr>
          <w:sz w:val="28"/>
          <w:szCs w:val="28"/>
        </w:rPr>
      </w:pPr>
      <w:r w:rsidRPr="00011C0F">
        <w:rPr>
          <w:sz w:val="28"/>
          <w:szCs w:val="28"/>
        </w:rPr>
        <w:t>ИРКУТСКАЯ ОБЛАСТЬ ЧЕРЕМХОВСКИЙ РАЙОН</w:t>
      </w:r>
    </w:p>
    <w:p w:rsidR="00EB2683" w:rsidRPr="00011C0F" w:rsidRDefault="00EB2683" w:rsidP="00FA23EE">
      <w:pPr>
        <w:jc w:val="center"/>
        <w:rPr>
          <w:sz w:val="28"/>
          <w:szCs w:val="28"/>
        </w:rPr>
      </w:pPr>
      <w:r>
        <w:rPr>
          <w:sz w:val="28"/>
          <w:szCs w:val="28"/>
        </w:rPr>
        <w:t>НОВОСТРОЕВСКОЕ</w:t>
      </w:r>
      <w:r w:rsidRPr="00011C0F">
        <w:rPr>
          <w:sz w:val="28"/>
          <w:szCs w:val="28"/>
        </w:rPr>
        <w:t xml:space="preserve"> МУНИЦИПАЛЬНОЕ ОБРАЗОВАНИЕ</w:t>
      </w:r>
    </w:p>
    <w:p w:rsidR="00EB2683" w:rsidRDefault="00EB2683" w:rsidP="00FA23EE">
      <w:pPr>
        <w:tabs>
          <w:tab w:val="left" w:pos="3104"/>
          <w:tab w:val="center" w:pos="5102"/>
        </w:tabs>
        <w:jc w:val="center"/>
        <w:rPr>
          <w:sz w:val="28"/>
          <w:szCs w:val="28"/>
        </w:rPr>
      </w:pPr>
      <w:r w:rsidRPr="00011C0F">
        <w:rPr>
          <w:sz w:val="28"/>
          <w:szCs w:val="28"/>
        </w:rPr>
        <w:t>АДМИНИСТРАЦИЯ</w:t>
      </w:r>
    </w:p>
    <w:p w:rsidR="00EB2683" w:rsidRDefault="00EB2683" w:rsidP="00FA23EE">
      <w:pPr>
        <w:tabs>
          <w:tab w:val="left" w:pos="3104"/>
          <w:tab w:val="center" w:pos="5102"/>
        </w:tabs>
        <w:jc w:val="center"/>
        <w:rPr>
          <w:sz w:val="28"/>
          <w:szCs w:val="28"/>
        </w:rPr>
      </w:pPr>
    </w:p>
    <w:p w:rsidR="00EB2683" w:rsidRPr="00011C0F" w:rsidRDefault="00EB2683" w:rsidP="00FA23EE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EB2683" w:rsidRDefault="00EB2683" w:rsidP="00FA23EE">
      <w:pPr>
        <w:jc w:val="both"/>
        <w:rPr>
          <w:sz w:val="28"/>
          <w:szCs w:val="28"/>
        </w:rPr>
      </w:pPr>
    </w:p>
    <w:p w:rsidR="00EB2683" w:rsidRDefault="00EB2683" w:rsidP="00FA23EE">
      <w:pPr>
        <w:rPr>
          <w:sz w:val="28"/>
          <w:szCs w:val="28"/>
          <w:u w:val="single"/>
        </w:rPr>
      </w:pPr>
      <w:r>
        <w:rPr>
          <w:sz w:val="28"/>
          <w:szCs w:val="28"/>
        </w:rPr>
        <w:t>от 29.03.2019 № 21</w:t>
      </w:r>
    </w:p>
    <w:p w:rsidR="00EB2683" w:rsidRPr="0061072B" w:rsidRDefault="00EB2683" w:rsidP="00FA23EE">
      <w:pPr>
        <w:rPr>
          <w:sz w:val="28"/>
          <w:szCs w:val="28"/>
        </w:rPr>
      </w:pPr>
      <w:r>
        <w:rPr>
          <w:sz w:val="28"/>
          <w:szCs w:val="28"/>
        </w:rPr>
        <w:t>п. Новостройка</w:t>
      </w:r>
    </w:p>
    <w:p w:rsidR="00EB2683" w:rsidRPr="008A7585" w:rsidRDefault="00EB2683" w:rsidP="005E17D7">
      <w:pPr>
        <w:jc w:val="both"/>
      </w:pPr>
    </w:p>
    <w:p w:rsidR="00EB2683" w:rsidRPr="008A7585" w:rsidRDefault="00EB2683" w:rsidP="000A2624">
      <w:pPr>
        <w:ind w:right="4817"/>
        <w:jc w:val="both"/>
        <w:rPr>
          <w:b/>
        </w:rPr>
      </w:pPr>
      <w:r w:rsidRPr="008A7585">
        <w:rPr>
          <w:b/>
        </w:rPr>
        <w:t>Об утверждении муниципальной</w:t>
      </w:r>
      <w:r>
        <w:rPr>
          <w:b/>
        </w:rPr>
        <w:t xml:space="preserve"> программы </w:t>
      </w:r>
      <w:r w:rsidRPr="008A7585">
        <w:rPr>
          <w:b/>
        </w:rPr>
        <w:t>«Развитие дорожного хозяйства</w:t>
      </w:r>
      <w:r>
        <w:rPr>
          <w:b/>
        </w:rPr>
        <w:t xml:space="preserve"> </w:t>
      </w:r>
      <w:r w:rsidRPr="008A7585">
        <w:rPr>
          <w:b/>
        </w:rPr>
        <w:t>на</w:t>
      </w:r>
      <w:r>
        <w:rPr>
          <w:b/>
        </w:rPr>
        <w:t xml:space="preserve"> </w:t>
      </w:r>
      <w:r w:rsidRPr="008A7585">
        <w:rPr>
          <w:b/>
        </w:rPr>
        <w:t xml:space="preserve">территории </w:t>
      </w:r>
      <w:r>
        <w:rPr>
          <w:b/>
        </w:rPr>
        <w:t>Новостроевского муниципального образования</w:t>
      </w:r>
    </w:p>
    <w:p w:rsidR="00EB2683" w:rsidRPr="008A7585" w:rsidRDefault="00EB2683" w:rsidP="000A2624">
      <w:pPr>
        <w:ind w:right="4817"/>
        <w:jc w:val="both"/>
      </w:pPr>
      <w:r w:rsidRPr="008A7585">
        <w:rPr>
          <w:b/>
        </w:rPr>
        <w:t>на 2019-2021 годы</w:t>
      </w:r>
      <w:r>
        <w:rPr>
          <w:b/>
        </w:rPr>
        <w:t>»</w:t>
      </w:r>
    </w:p>
    <w:p w:rsidR="00EB2683" w:rsidRPr="008A7585" w:rsidRDefault="00EB2683" w:rsidP="005E17D7">
      <w:pPr>
        <w:jc w:val="both"/>
      </w:pPr>
    </w:p>
    <w:p w:rsidR="00EB2683" w:rsidRPr="00FA23EE" w:rsidRDefault="00EB2683" w:rsidP="00FA23EE">
      <w:pPr>
        <w:ind w:firstLine="709"/>
        <w:jc w:val="both"/>
        <w:rPr>
          <w:sz w:val="28"/>
          <w:szCs w:val="28"/>
        </w:rPr>
      </w:pPr>
      <w:r w:rsidRPr="00FA23EE">
        <w:rPr>
          <w:sz w:val="28"/>
          <w:szCs w:val="28"/>
        </w:rPr>
        <w:t>В целях повышения уровня развития дорожного хозяйства с целью формирования социально-экономических условий устойчивого развития Новостроевского муниципального образования, в соответствии со статьей 179 Бюджетного кодекса Российской Федерации, статьей 14 Федерального закона от 06.10.2003 года №131-ФЗ «Об общих принципах организации местного самоуправления в Российской Федерации», Порядком разработки, реализации и оценки эффективности муниципальных программ Новостроевского муниципального образования,  утвержденным постановлением администрации Новостроевского муниципального образования от  17.10.2018 № 64, руководствуясь статьями 32, 43, Устава Новостроевского муниципального образования, администрация Новостроевского муниципального образования</w:t>
      </w:r>
    </w:p>
    <w:p w:rsidR="00EB2683" w:rsidRPr="00FA23EE" w:rsidRDefault="00EB2683" w:rsidP="00FA23EE">
      <w:pPr>
        <w:jc w:val="center"/>
        <w:rPr>
          <w:b/>
        </w:rPr>
      </w:pPr>
    </w:p>
    <w:p w:rsidR="00EB2683" w:rsidRPr="00FA23EE" w:rsidRDefault="00EB2683" w:rsidP="00FA23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 </w:t>
      </w:r>
      <w:r w:rsidRPr="00FA23EE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FA23EE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FA23EE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</w:t>
      </w:r>
      <w:r w:rsidRPr="00FA23EE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FA23EE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FA23EE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FA23EE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FA23EE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FA23EE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</w:t>
      </w:r>
      <w:r w:rsidRPr="00FA23EE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FA23EE">
        <w:rPr>
          <w:b/>
          <w:sz w:val="28"/>
          <w:szCs w:val="28"/>
        </w:rPr>
        <w:t>т:</w:t>
      </w:r>
    </w:p>
    <w:p w:rsidR="00EB2683" w:rsidRPr="00FA23EE" w:rsidRDefault="00EB2683" w:rsidP="00FA23EE">
      <w:pPr>
        <w:jc w:val="center"/>
        <w:rPr>
          <w:b/>
        </w:rPr>
      </w:pPr>
    </w:p>
    <w:p w:rsidR="00EB2683" w:rsidRPr="00FA23EE" w:rsidRDefault="00EB2683" w:rsidP="00FA23EE">
      <w:pPr>
        <w:pStyle w:val="ListParagraph"/>
        <w:tabs>
          <w:tab w:val="left" w:pos="0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FA23EE">
        <w:rPr>
          <w:sz w:val="28"/>
          <w:szCs w:val="28"/>
        </w:rPr>
        <w:t>1. Утвердить муниципальную программу Новостроевского муниципального образования «Развитие дорожного хозяйства на территории Новостроевского муниципального образования на 2019-2021 годы» (прилагается).</w:t>
      </w:r>
    </w:p>
    <w:p w:rsidR="00EB2683" w:rsidRPr="00FA23EE" w:rsidRDefault="00EB2683" w:rsidP="00FA23EE">
      <w:pPr>
        <w:ind w:firstLine="709"/>
        <w:jc w:val="both"/>
        <w:rPr>
          <w:sz w:val="28"/>
          <w:szCs w:val="28"/>
        </w:rPr>
      </w:pPr>
      <w:r w:rsidRPr="00FA23EE">
        <w:rPr>
          <w:sz w:val="28"/>
          <w:szCs w:val="28"/>
        </w:rPr>
        <w:t>2. Главному специалисту администрации С.С. Тихоновой опубликовать настоящее постановление с приложениями в издании «Новостроевский вестник» и разместить на официальном сайте Новостроевского районного муниципального образования в разделе «Поселения района» в подразделе Новостроевского муниципального образования в информационно-телекоммуникационной сети «Интернет».</w:t>
      </w:r>
    </w:p>
    <w:p w:rsidR="00EB2683" w:rsidRPr="00FA23EE" w:rsidRDefault="00EB2683" w:rsidP="00FA23EE">
      <w:pPr>
        <w:ind w:firstLine="709"/>
        <w:jc w:val="both"/>
        <w:rPr>
          <w:sz w:val="28"/>
          <w:szCs w:val="28"/>
        </w:rPr>
      </w:pPr>
      <w:r w:rsidRPr="00FA23EE">
        <w:rPr>
          <w:sz w:val="28"/>
          <w:szCs w:val="28"/>
        </w:rPr>
        <w:t>3. Настоящее постановление вступает в силу после официального опубликования.</w:t>
      </w:r>
    </w:p>
    <w:p w:rsidR="00EB2683" w:rsidRPr="00FA23EE" w:rsidRDefault="00EB2683" w:rsidP="00FA23EE">
      <w:pPr>
        <w:ind w:firstLine="709"/>
        <w:jc w:val="both"/>
        <w:rPr>
          <w:sz w:val="28"/>
          <w:szCs w:val="28"/>
        </w:rPr>
      </w:pPr>
      <w:r w:rsidRPr="00FA23EE">
        <w:rPr>
          <w:sz w:val="28"/>
          <w:szCs w:val="28"/>
        </w:rPr>
        <w:t>4. Контроль за исполнением данного постановления возложить на главу Новостроевского муниципального образования Е.Н. Федяева</w:t>
      </w:r>
    </w:p>
    <w:p w:rsidR="00EB2683" w:rsidRPr="00FA23EE" w:rsidRDefault="00EB2683" w:rsidP="00FA23EE">
      <w:pPr>
        <w:ind w:firstLine="709"/>
        <w:jc w:val="both"/>
        <w:rPr>
          <w:sz w:val="28"/>
          <w:szCs w:val="28"/>
        </w:rPr>
      </w:pPr>
    </w:p>
    <w:p w:rsidR="00EB2683" w:rsidRPr="00FA23EE" w:rsidRDefault="00EB2683" w:rsidP="00FA23EE">
      <w:pPr>
        <w:ind w:firstLine="709"/>
        <w:jc w:val="both"/>
        <w:rPr>
          <w:sz w:val="28"/>
          <w:szCs w:val="28"/>
        </w:rPr>
      </w:pPr>
    </w:p>
    <w:p w:rsidR="00EB2683" w:rsidRPr="00FA23EE" w:rsidRDefault="00EB2683" w:rsidP="00FA23EE">
      <w:pPr>
        <w:jc w:val="both"/>
        <w:rPr>
          <w:sz w:val="28"/>
          <w:szCs w:val="28"/>
        </w:rPr>
      </w:pPr>
      <w:r w:rsidRPr="00FA23EE">
        <w:rPr>
          <w:sz w:val="28"/>
          <w:szCs w:val="28"/>
        </w:rPr>
        <w:t>Глава Новостроевского</w:t>
      </w:r>
    </w:p>
    <w:p w:rsidR="00EB2683" w:rsidRDefault="00EB2683" w:rsidP="00FA23EE">
      <w:pPr>
        <w:jc w:val="both"/>
        <w:rPr>
          <w:sz w:val="28"/>
          <w:szCs w:val="28"/>
        </w:rPr>
      </w:pPr>
      <w:r w:rsidRPr="00FA23EE">
        <w:rPr>
          <w:sz w:val="28"/>
          <w:szCs w:val="28"/>
        </w:rPr>
        <w:t>муниципального образования</w:t>
      </w:r>
      <w:r w:rsidRPr="00FA23EE">
        <w:rPr>
          <w:sz w:val="28"/>
          <w:szCs w:val="28"/>
        </w:rPr>
        <w:tab/>
      </w:r>
      <w:r w:rsidRPr="00FA23EE">
        <w:rPr>
          <w:sz w:val="28"/>
          <w:szCs w:val="28"/>
        </w:rPr>
        <w:tab/>
      </w:r>
      <w:r w:rsidRPr="00FA23EE">
        <w:rPr>
          <w:sz w:val="28"/>
          <w:szCs w:val="28"/>
        </w:rPr>
        <w:tab/>
      </w:r>
      <w:r w:rsidRPr="00FA23EE">
        <w:rPr>
          <w:sz w:val="28"/>
          <w:szCs w:val="28"/>
        </w:rPr>
        <w:tab/>
      </w:r>
      <w:r w:rsidRPr="00FA23EE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Е.Н. Федяев</w:t>
      </w:r>
    </w:p>
    <w:p w:rsidR="00EB2683" w:rsidRDefault="00EB2683" w:rsidP="00FA23EE">
      <w:pPr>
        <w:jc w:val="both"/>
        <w:rPr>
          <w:sz w:val="28"/>
          <w:szCs w:val="28"/>
        </w:rPr>
        <w:sectPr w:rsidR="00EB2683" w:rsidSect="00027575">
          <w:headerReference w:type="even" r:id="rId7"/>
          <w:headerReference w:type="default" r:id="rId8"/>
          <w:headerReference w:type="first" r:id="rId9"/>
          <w:pgSz w:w="11905" w:h="16837"/>
          <w:pgMar w:top="1134" w:right="567" w:bottom="1134" w:left="1134" w:header="720" w:footer="720" w:gutter="0"/>
          <w:pgNumType w:start="1"/>
          <w:cols w:space="720"/>
          <w:noEndnote/>
          <w:titlePg/>
          <w:docGrid w:linePitch="326"/>
        </w:sectPr>
      </w:pPr>
    </w:p>
    <w:p w:rsidR="00EB2683" w:rsidRPr="00881CCC" w:rsidRDefault="00EB2683" w:rsidP="00FA23EE">
      <w:pPr>
        <w:ind w:left="5160"/>
        <w:jc w:val="right"/>
      </w:pPr>
      <w:r>
        <w:t>Приложение</w:t>
      </w:r>
    </w:p>
    <w:p w:rsidR="00EB2683" w:rsidRDefault="00EB2683" w:rsidP="00FA23EE">
      <w:pPr>
        <w:ind w:left="5160"/>
        <w:jc w:val="right"/>
      </w:pPr>
      <w:r w:rsidRPr="00881CCC">
        <w:t xml:space="preserve">к </w:t>
      </w:r>
      <w:r>
        <w:t>постановлению администрации</w:t>
      </w:r>
    </w:p>
    <w:p w:rsidR="00EB2683" w:rsidRDefault="00EB2683" w:rsidP="00FA23EE">
      <w:pPr>
        <w:ind w:left="5160"/>
        <w:jc w:val="right"/>
      </w:pPr>
      <w:r>
        <w:t>Новостроевского муниципального</w:t>
      </w:r>
    </w:p>
    <w:p w:rsidR="00EB2683" w:rsidRDefault="00EB2683" w:rsidP="00FA23EE">
      <w:pPr>
        <w:ind w:left="5160"/>
        <w:jc w:val="right"/>
      </w:pPr>
      <w:r>
        <w:t>образования от 29.03.2019 № 21</w:t>
      </w:r>
    </w:p>
    <w:p w:rsidR="00EB2683" w:rsidRDefault="00EB2683" w:rsidP="005C28A6">
      <w:pPr>
        <w:ind w:left="5160"/>
      </w:pPr>
    </w:p>
    <w:p w:rsidR="00EB2683" w:rsidRPr="00FA23EE" w:rsidRDefault="00EB2683" w:rsidP="00BD2A49">
      <w:pPr>
        <w:jc w:val="center"/>
        <w:rPr>
          <w:b/>
          <w:sz w:val="28"/>
          <w:szCs w:val="28"/>
        </w:rPr>
      </w:pPr>
      <w:r w:rsidRPr="00FA23EE">
        <w:rPr>
          <w:b/>
          <w:sz w:val="28"/>
          <w:szCs w:val="28"/>
        </w:rPr>
        <w:t>Муниципальная программа</w:t>
      </w:r>
    </w:p>
    <w:p w:rsidR="00EB2683" w:rsidRPr="00FA23EE" w:rsidRDefault="00EB2683" w:rsidP="00BD2A49">
      <w:pPr>
        <w:jc w:val="center"/>
        <w:rPr>
          <w:b/>
          <w:sz w:val="28"/>
          <w:szCs w:val="28"/>
        </w:rPr>
      </w:pPr>
      <w:r w:rsidRPr="00FA23EE">
        <w:rPr>
          <w:b/>
          <w:sz w:val="28"/>
          <w:szCs w:val="28"/>
        </w:rPr>
        <w:t>«Развитие дорожного хозяйства на территории Новостроевского муниципального образования на 2019-2021 годы»</w:t>
      </w:r>
    </w:p>
    <w:p w:rsidR="00EB2683" w:rsidRPr="00FA23EE" w:rsidRDefault="00EB2683" w:rsidP="005C28A6">
      <w:pPr>
        <w:ind w:left="5160"/>
        <w:rPr>
          <w:sz w:val="28"/>
          <w:szCs w:val="28"/>
        </w:rPr>
      </w:pPr>
    </w:p>
    <w:p w:rsidR="00EB2683" w:rsidRPr="00FA23EE" w:rsidRDefault="00EB2683" w:rsidP="00BD2A49">
      <w:pPr>
        <w:pStyle w:val="4"/>
        <w:shd w:val="clear" w:color="auto" w:fill="auto"/>
        <w:spacing w:before="0" w:after="0" w:line="240" w:lineRule="auto"/>
        <w:rPr>
          <w:sz w:val="28"/>
          <w:szCs w:val="28"/>
        </w:rPr>
      </w:pPr>
      <w:r w:rsidRPr="00FA23EE">
        <w:rPr>
          <w:b/>
          <w:bCs/>
          <w:sz w:val="28"/>
          <w:szCs w:val="28"/>
        </w:rPr>
        <w:t>Раздел 1. ПАСПОРТ</w:t>
      </w:r>
      <w:r w:rsidRPr="00FA23EE">
        <w:rPr>
          <w:sz w:val="28"/>
          <w:szCs w:val="28"/>
        </w:rPr>
        <w:t xml:space="preserve"> </w:t>
      </w:r>
      <w:r w:rsidRPr="00FA23EE">
        <w:rPr>
          <w:b/>
          <w:bCs/>
          <w:sz w:val="28"/>
          <w:szCs w:val="28"/>
        </w:rPr>
        <w:t>МУНИЦИПАЛЬНОЙ ПРОГРАММЫ</w:t>
      </w:r>
    </w:p>
    <w:p w:rsidR="00EB2683" w:rsidRPr="007A0B20" w:rsidRDefault="00EB2683" w:rsidP="00BD2A49">
      <w:pPr>
        <w:pStyle w:val="4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84"/>
        <w:gridCol w:w="7316"/>
      </w:tblGrid>
      <w:tr w:rsidR="00EB2683" w:rsidRPr="007A0B20" w:rsidTr="00A400A1">
        <w:trPr>
          <w:jc w:val="center"/>
        </w:trPr>
        <w:tc>
          <w:tcPr>
            <w:tcW w:w="2784" w:type="dxa"/>
          </w:tcPr>
          <w:p w:rsidR="00EB2683" w:rsidRPr="00AB6949" w:rsidRDefault="00EB2683" w:rsidP="00BD2A4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7A0B20">
              <w:rPr>
                <w:rStyle w:val="11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7316" w:type="dxa"/>
          </w:tcPr>
          <w:p w:rsidR="00EB2683" w:rsidRPr="00AB6949" w:rsidRDefault="00EB2683" w:rsidP="00BD2A4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AB6949">
              <w:rPr>
                <w:sz w:val="24"/>
                <w:szCs w:val="24"/>
              </w:rPr>
              <w:t xml:space="preserve">Муниципальная программа «Развитие дорожного хозяйства на территории Новостроевского </w:t>
            </w:r>
            <w:r w:rsidRPr="00AB6949">
              <w:rPr>
                <w:szCs w:val="26"/>
              </w:rPr>
              <w:t>муниципального образования</w:t>
            </w:r>
            <w:r w:rsidRPr="00AB6949">
              <w:rPr>
                <w:sz w:val="24"/>
                <w:szCs w:val="24"/>
              </w:rPr>
              <w:t xml:space="preserve"> на 2019-2021 годы» (далее – Программа)</w:t>
            </w:r>
          </w:p>
        </w:tc>
      </w:tr>
      <w:tr w:rsidR="00EB2683" w:rsidRPr="007A0B20" w:rsidTr="00A400A1">
        <w:trPr>
          <w:jc w:val="center"/>
        </w:trPr>
        <w:tc>
          <w:tcPr>
            <w:tcW w:w="2784" w:type="dxa"/>
          </w:tcPr>
          <w:p w:rsidR="00EB2683" w:rsidRPr="007A0B20" w:rsidRDefault="00EB2683" w:rsidP="00BD2A4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sz w:val="24"/>
                <w:szCs w:val="24"/>
                <w:lang w:eastAsia="ru-RU"/>
              </w:rPr>
            </w:pPr>
            <w:r w:rsidRPr="007A0B20">
              <w:rPr>
                <w:rStyle w:val="11"/>
                <w:sz w:val="24"/>
                <w:szCs w:val="24"/>
                <w:lang w:eastAsia="ru-RU"/>
              </w:rPr>
              <w:t>Правовое основание разработки муниципальной программы</w:t>
            </w:r>
          </w:p>
        </w:tc>
        <w:tc>
          <w:tcPr>
            <w:tcW w:w="7316" w:type="dxa"/>
          </w:tcPr>
          <w:p w:rsidR="00EB2683" w:rsidRPr="00AB6949" w:rsidRDefault="00EB2683" w:rsidP="00BD2A49">
            <w:pPr>
              <w:pStyle w:val="4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AB6949">
              <w:rPr>
                <w:sz w:val="24"/>
                <w:szCs w:val="24"/>
              </w:rPr>
              <w:t>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EB2683" w:rsidRPr="00AB6949" w:rsidRDefault="00EB2683" w:rsidP="00B835BD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AB6949">
              <w:rPr>
                <w:sz w:val="24"/>
                <w:szCs w:val="24"/>
              </w:rPr>
              <w:t>Постановление Правительства Иркутской области 26.10.2018 года № 771-пп «Об утверждении государственной программы Иркутской области «Реализация государственной политики в сфере строительства, дорожного хозяйства» на 2019 - 2024 годы и признании утратившими силу отдельных постановлений Правительства Иркутской области»</w:t>
            </w:r>
          </w:p>
        </w:tc>
      </w:tr>
      <w:tr w:rsidR="00EB2683" w:rsidRPr="007A0B20" w:rsidTr="00A400A1">
        <w:trPr>
          <w:jc w:val="center"/>
        </w:trPr>
        <w:tc>
          <w:tcPr>
            <w:tcW w:w="2784" w:type="dxa"/>
          </w:tcPr>
          <w:p w:rsidR="00EB2683" w:rsidRPr="00AB6949" w:rsidRDefault="00EB2683" w:rsidP="002D590B">
            <w:pPr>
              <w:pStyle w:val="4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7A0B20">
              <w:rPr>
                <w:rStyle w:val="11"/>
                <w:sz w:val="24"/>
                <w:szCs w:val="24"/>
                <w:lang w:eastAsia="ru-RU"/>
              </w:rPr>
              <w:t>Ответственный</w:t>
            </w:r>
            <w:r>
              <w:rPr>
                <w:rStyle w:val="11"/>
                <w:sz w:val="24"/>
                <w:szCs w:val="24"/>
                <w:lang w:eastAsia="ru-RU"/>
              </w:rPr>
              <w:t xml:space="preserve"> </w:t>
            </w:r>
            <w:r w:rsidRPr="007A0B20">
              <w:rPr>
                <w:rStyle w:val="11"/>
                <w:sz w:val="24"/>
                <w:szCs w:val="24"/>
                <w:lang w:eastAsia="ru-RU"/>
              </w:rPr>
              <w:t>исполнитель</w:t>
            </w:r>
            <w:r>
              <w:rPr>
                <w:rStyle w:val="11"/>
                <w:sz w:val="24"/>
                <w:szCs w:val="24"/>
                <w:lang w:eastAsia="ru-RU"/>
              </w:rPr>
              <w:t xml:space="preserve"> </w:t>
            </w:r>
            <w:r w:rsidRPr="007A0B20">
              <w:rPr>
                <w:rStyle w:val="11"/>
                <w:sz w:val="24"/>
                <w:szCs w:val="24"/>
                <w:lang w:eastAsia="ru-RU"/>
              </w:rPr>
              <w:t>муниципальной</w:t>
            </w:r>
            <w:r>
              <w:rPr>
                <w:rStyle w:val="11"/>
                <w:sz w:val="24"/>
                <w:szCs w:val="24"/>
                <w:lang w:eastAsia="ru-RU"/>
              </w:rPr>
              <w:t xml:space="preserve"> </w:t>
            </w:r>
            <w:r w:rsidRPr="007A0B20">
              <w:rPr>
                <w:rStyle w:val="11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316" w:type="dxa"/>
          </w:tcPr>
          <w:p w:rsidR="00EB2683" w:rsidRPr="00AB6949" w:rsidRDefault="00EB2683" w:rsidP="00BD2A4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AB6949">
              <w:rPr>
                <w:sz w:val="24"/>
                <w:szCs w:val="24"/>
              </w:rPr>
              <w:t xml:space="preserve">Администрация Новостроевского </w:t>
            </w:r>
            <w:r w:rsidRPr="00AB6949">
              <w:rPr>
                <w:szCs w:val="26"/>
              </w:rPr>
              <w:t>муниципального образования</w:t>
            </w:r>
          </w:p>
        </w:tc>
      </w:tr>
      <w:tr w:rsidR="00EB2683" w:rsidRPr="007A0B20" w:rsidTr="00A400A1">
        <w:trPr>
          <w:jc w:val="center"/>
        </w:trPr>
        <w:tc>
          <w:tcPr>
            <w:tcW w:w="2784" w:type="dxa"/>
          </w:tcPr>
          <w:p w:rsidR="00EB2683" w:rsidRPr="00AB6949" w:rsidRDefault="00EB2683" w:rsidP="002D590B">
            <w:pPr>
              <w:pStyle w:val="4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7A0B20">
              <w:rPr>
                <w:rStyle w:val="11"/>
                <w:sz w:val="24"/>
                <w:szCs w:val="24"/>
                <w:lang w:eastAsia="ru-RU"/>
              </w:rPr>
              <w:t>Соисполнители</w:t>
            </w:r>
            <w:r>
              <w:rPr>
                <w:rStyle w:val="11"/>
                <w:sz w:val="24"/>
                <w:szCs w:val="24"/>
                <w:lang w:eastAsia="ru-RU"/>
              </w:rPr>
              <w:t xml:space="preserve"> </w:t>
            </w:r>
            <w:r w:rsidRPr="007A0B20">
              <w:rPr>
                <w:rStyle w:val="11"/>
                <w:sz w:val="24"/>
                <w:szCs w:val="24"/>
                <w:lang w:eastAsia="ru-RU"/>
              </w:rPr>
              <w:t>муниципальной</w:t>
            </w:r>
            <w:r>
              <w:rPr>
                <w:rStyle w:val="11"/>
                <w:sz w:val="24"/>
                <w:szCs w:val="24"/>
                <w:lang w:eastAsia="ru-RU"/>
              </w:rPr>
              <w:t xml:space="preserve"> </w:t>
            </w:r>
            <w:r w:rsidRPr="007A0B20">
              <w:rPr>
                <w:rStyle w:val="11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316" w:type="dxa"/>
          </w:tcPr>
          <w:p w:rsidR="00EB2683" w:rsidRPr="00AB6949" w:rsidRDefault="00EB2683" w:rsidP="00BD2A4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AB6949">
              <w:rPr>
                <w:sz w:val="24"/>
                <w:szCs w:val="24"/>
              </w:rPr>
              <w:t>не предусмотрены</w:t>
            </w:r>
          </w:p>
        </w:tc>
      </w:tr>
      <w:tr w:rsidR="00EB2683" w:rsidRPr="007A0B20" w:rsidTr="00A400A1">
        <w:trPr>
          <w:jc w:val="center"/>
        </w:trPr>
        <w:tc>
          <w:tcPr>
            <w:tcW w:w="2784" w:type="dxa"/>
          </w:tcPr>
          <w:p w:rsidR="00EB2683" w:rsidRPr="00AB6949" w:rsidRDefault="00EB2683" w:rsidP="002D590B">
            <w:pPr>
              <w:pStyle w:val="4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7A0B20">
              <w:rPr>
                <w:rStyle w:val="11"/>
                <w:sz w:val="24"/>
                <w:szCs w:val="24"/>
                <w:lang w:eastAsia="ru-RU"/>
              </w:rPr>
              <w:t>Участники</w:t>
            </w:r>
            <w:r>
              <w:rPr>
                <w:rStyle w:val="11"/>
                <w:sz w:val="24"/>
                <w:szCs w:val="24"/>
                <w:lang w:eastAsia="ru-RU"/>
              </w:rPr>
              <w:t xml:space="preserve"> </w:t>
            </w:r>
            <w:r w:rsidRPr="007A0B20">
              <w:rPr>
                <w:rStyle w:val="11"/>
                <w:sz w:val="24"/>
                <w:szCs w:val="24"/>
                <w:lang w:eastAsia="ru-RU"/>
              </w:rPr>
              <w:t>муниципальной</w:t>
            </w:r>
            <w:r>
              <w:rPr>
                <w:rStyle w:val="11"/>
                <w:sz w:val="24"/>
                <w:szCs w:val="24"/>
                <w:lang w:eastAsia="ru-RU"/>
              </w:rPr>
              <w:t xml:space="preserve"> </w:t>
            </w:r>
            <w:r w:rsidRPr="007A0B20">
              <w:rPr>
                <w:rStyle w:val="11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316" w:type="dxa"/>
          </w:tcPr>
          <w:p w:rsidR="00EB2683" w:rsidRPr="00AB6949" w:rsidRDefault="00EB2683" w:rsidP="00BD2A4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AB6949">
              <w:rPr>
                <w:sz w:val="24"/>
                <w:szCs w:val="24"/>
              </w:rPr>
              <w:t xml:space="preserve">Администрация Новостроевского </w:t>
            </w:r>
            <w:r w:rsidRPr="00AB6949">
              <w:rPr>
                <w:szCs w:val="26"/>
              </w:rPr>
              <w:t>муниципального образования</w:t>
            </w:r>
          </w:p>
        </w:tc>
      </w:tr>
      <w:tr w:rsidR="00EB2683" w:rsidRPr="007A0B20" w:rsidTr="002D590B">
        <w:trPr>
          <w:trHeight w:val="785"/>
          <w:jc w:val="center"/>
        </w:trPr>
        <w:tc>
          <w:tcPr>
            <w:tcW w:w="2784" w:type="dxa"/>
          </w:tcPr>
          <w:p w:rsidR="00EB2683" w:rsidRPr="00AB6949" w:rsidRDefault="00EB2683" w:rsidP="002D590B">
            <w:pPr>
              <w:pStyle w:val="4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7A0B20">
              <w:rPr>
                <w:rStyle w:val="11"/>
                <w:sz w:val="24"/>
                <w:szCs w:val="24"/>
                <w:lang w:eastAsia="ru-RU"/>
              </w:rPr>
              <w:t>Цель</w:t>
            </w:r>
            <w:r>
              <w:rPr>
                <w:rStyle w:val="11"/>
                <w:sz w:val="24"/>
                <w:szCs w:val="24"/>
                <w:lang w:eastAsia="ru-RU"/>
              </w:rPr>
              <w:t xml:space="preserve"> </w:t>
            </w:r>
            <w:r w:rsidRPr="007A0B20">
              <w:rPr>
                <w:rStyle w:val="11"/>
                <w:sz w:val="24"/>
                <w:szCs w:val="24"/>
                <w:lang w:eastAsia="ru-RU"/>
              </w:rPr>
              <w:t>муниципальной</w:t>
            </w:r>
            <w:r w:rsidRPr="00AB6949">
              <w:rPr>
                <w:sz w:val="24"/>
                <w:szCs w:val="24"/>
              </w:rPr>
              <w:t xml:space="preserve"> </w:t>
            </w:r>
            <w:r w:rsidRPr="007A0B20">
              <w:rPr>
                <w:rStyle w:val="11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316" w:type="dxa"/>
          </w:tcPr>
          <w:p w:rsidR="00EB2683" w:rsidRPr="00AB6949" w:rsidRDefault="00EB2683" w:rsidP="00E01C2D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AB6949">
              <w:rPr>
                <w:color w:val="000000"/>
                <w:sz w:val="24"/>
                <w:szCs w:val="24"/>
              </w:rPr>
              <w:t xml:space="preserve">формирование сети автомобильных дорог местного значения на территории Новостроевского </w:t>
            </w:r>
            <w:r w:rsidRPr="00AB6949">
              <w:rPr>
                <w:szCs w:val="26"/>
              </w:rPr>
              <w:t>муниципального образования</w:t>
            </w:r>
            <w:r w:rsidRPr="00AB6949">
              <w:rPr>
                <w:color w:val="000000"/>
                <w:sz w:val="24"/>
                <w:szCs w:val="24"/>
              </w:rPr>
              <w:t>, соответствующей потребностям населения и экономики поселения</w:t>
            </w:r>
          </w:p>
        </w:tc>
      </w:tr>
      <w:tr w:rsidR="00EB2683" w:rsidRPr="007A0B20" w:rsidTr="00A400A1">
        <w:trPr>
          <w:jc w:val="center"/>
        </w:trPr>
        <w:tc>
          <w:tcPr>
            <w:tcW w:w="2784" w:type="dxa"/>
          </w:tcPr>
          <w:p w:rsidR="00EB2683" w:rsidRPr="00AB6949" w:rsidRDefault="00EB2683" w:rsidP="002D590B">
            <w:pPr>
              <w:pStyle w:val="4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7A0B20">
              <w:rPr>
                <w:rStyle w:val="11"/>
                <w:sz w:val="24"/>
                <w:szCs w:val="24"/>
                <w:lang w:eastAsia="ru-RU"/>
              </w:rPr>
              <w:t>Задачи</w:t>
            </w:r>
            <w:r>
              <w:rPr>
                <w:rStyle w:val="11"/>
                <w:sz w:val="24"/>
                <w:szCs w:val="24"/>
                <w:lang w:eastAsia="ru-RU"/>
              </w:rPr>
              <w:t xml:space="preserve"> </w:t>
            </w:r>
            <w:r w:rsidRPr="007A0B20">
              <w:rPr>
                <w:rStyle w:val="11"/>
                <w:sz w:val="24"/>
                <w:szCs w:val="24"/>
                <w:lang w:eastAsia="ru-RU"/>
              </w:rPr>
              <w:t>муниципальной</w:t>
            </w:r>
            <w:r>
              <w:rPr>
                <w:rStyle w:val="11"/>
                <w:sz w:val="24"/>
                <w:szCs w:val="24"/>
                <w:lang w:eastAsia="ru-RU"/>
              </w:rPr>
              <w:t xml:space="preserve"> </w:t>
            </w:r>
            <w:r w:rsidRPr="007A0B20">
              <w:rPr>
                <w:rStyle w:val="11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316" w:type="dxa"/>
          </w:tcPr>
          <w:p w:rsidR="00EB2683" w:rsidRPr="004F3BE8" w:rsidRDefault="00EB2683" w:rsidP="004F3BE8">
            <w:pPr>
              <w:jc w:val="both"/>
            </w:pPr>
            <w:r>
              <w:t xml:space="preserve">- </w:t>
            </w:r>
            <w:r w:rsidRPr="004F3BE8">
              <w:t xml:space="preserve">повышение транспортно-эксплуатационного состояния сети автомобильных дорог </w:t>
            </w:r>
            <w:r>
              <w:t xml:space="preserve">общего пользования </w:t>
            </w:r>
            <w:r w:rsidRPr="004F3BE8">
              <w:t>местного значения;</w:t>
            </w:r>
          </w:p>
          <w:p w:rsidR="00EB2683" w:rsidRPr="00AB6949" w:rsidRDefault="00EB2683" w:rsidP="004F3BE8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AB6949">
              <w:rPr>
                <w:sz w:val="24"/>
                <w:szCs w:val="24"/>
              </w:rPr>
              <w:t>- организация безопасного движения транспортных средств и пешеходов;</w:t>
            </w:r>
          </w:p>
          <w:p w:rsidR="00EB2683" w:rsidRPr="00AB6949" w:rsidRDefault="00EB2683" w:rsidP="004F3BE8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AB6949">
              <w:rPr>
                <w:sz w:val="24"/>
                <w:szCs w:val="24"/>
              </w:rPr>
              <w:t>- создание правовых, экономических и организационных основ в сфере дорожного хозяйства.</w:t>
            </w:r>
          </w:p>
        </w:tc>
      </w:tr>
      <w:tr w:rsidR="00EB2683" w:rsidRPr="007A0B20" w:rsidTr="00FA23EE">
        <w:trPr>
          <w:jc w:val="center"/>
        </w:trPr>
        <w:tc>
          <w:tcPr>
            <w:tcW w:w="2784" w:type="dxa"/>
          </w:tcPr>
          <w:p w:rsidR="00EB2683" w:rsidRPr="00AB6949" w:rsidRDefault="00EB2683" w:rsidP="002D590B">
            <w:pPr>
              <w:pStyle w:val="4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AB6949">
              <w:rPr>
                <w:sz w:val="24"/>
                <w:szCs w:val="24"/>
              </w:rPr>
              <w:t>Перечень основных мероприятий программы</w:t>
            </w:r>
          </w:p>
        </w:tc>
        <w:tc>
          <w:tcPr>
            <w:tcW w:w="7316" w:type="dxa"/>
          </w:tcPr>
          <w:p w:rsidR="00EB2683" w:rsidRDefault="00EB2683" w:rsidP="00FE0625">
            <w:pPr>
              <w:jc w:val="both"/>
            </w:pPr>
            <w:r w:rsidRPr="0043738B">
              <w:t>Обеспечение сохранности автомобильных дорог общего пользования местного значения путем выполнения ремонтных и эксплуатационных работ</w:t>
            </w:r>
            <w:r>
              <w:t>;</w:t>
            </w:r>
          </w:p>
          <w:p w:rsidR="00EB2683" w:rsidRDefault="00EB2683" w:rsidP="00FE0625">
            <w:pPr>
              <w:jc w:val="both"/>
            </w:pPr>
            <w:r w:rsidRPr="0043738B">
              <w:t>Обеспечение безопасности дорожного движения на автомобильных дорогах общего пользования местного значения</w:t>
            </w:r>
            <w:r>
              <w:t>;</w:t>
            </w:r>
          </w:p>
          <w:p w:rsidR="00EB2683" w:rsidRPr="007A0B20" w:rsidRDefault="00EB2683" w:rsidP="00FE0625">
            <w:pPr>
              <w:jc w:val="both"/>
            </w:pPr>
            <w:r w:rsidRPr="0043738B">
              <w:t>Осуществление иных мероприятий в отношении автомобильных дорог общего пользования</w:t>
            </w:r>
          </w:p>
        </w:tc>
      </w:tr>
      <w:tr w:rsidR="00EB2683" w:rsidRPr="007A0B20" w:rsidTr="002D590B">
        <w:trPr>
          <w:trHeight w:val="273"/>
          <w:jc w:val="center"/>
        </w:trPr>
        <w:tc>
          <w:tcPr>
            <w:tcW w:w="2784" w:type="dxa"/>
          </w:tcPr>
          <w:p w:rsidR="00EB2683" w:rsidRPr="00AB6949" w:rsidRDefault="00EB2683" w:rsidP="002D590B">
            <w:pPr>
              <w:pStyle w:val="4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7A0B20">
              <w:rPr>
                <w:rStyle w:val="11"/>
                <w:sz w:val="24"/>
                <w:szCs w:val="24"/>
                <w:lang w:eastAsia="ru-RU"/>
              </w:rPr>
              <w:t>Сроки реализации</w:t>
            </w:r>
            <w:r>
              <w:rPr>
                <w:rStyle w:val="11"/>
                <w:sz w:val="24"/>
                <w:szCs w:val="24"/>
                <w:lang w:eastAsia="ru-RU"/>
              </w:rPr>
              <w:t xml:space="preserve"> </w:t>
            </w:r>
            <w:r w:rsidRPr="007A0B20">
              <w:rPr>
                <w:rStyle w:val="11"/>
                <w:sz w:val="24"/>
                <w:szCs w:val="24"/>
                <w:lang w:eastAsia="ru-RU"/>
              </w:rPr>
              <w:t>муниципальной</w:t>
            </w:r>
            <w:r>
              <w:rPr>
                <w:rStyle w:val="11"/>
                <w:sz w:val="24"/>
                <w:szCs w:val="24"/>
                <w:lang w:eastAsia="ru-RU"/>
              </w:rPr>
              <w:t xml:space="preserve"> </w:t>
            </w:r>
            <w:r w:rsidRPr="007A0B20">
              <w:rPr>
                <w:rStyle w:val="11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316" w:type="dxa"/>
          </w:tcPr>
          <w:p w:rsidR="00EB2683" w:rsidRPr="00AB6949" w:rsidRDefault="00EB2683" w:rsidP="00E01C2D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7A0B20">
              <w:rPr>
                <w:rStyle w:val="11"/>
                <w:sz w:val="24"/>
                <w:szCs w:val="24"/>
                <w:lang w:eastAsia="ru-RU"/>
              </w:rPr>
              <w:t>2019</w:t>
            </w:r>
            <w:r>
              <w:rPr>
                <w:rStyle w:val="11"/>
                <w:sz w:val="24"/>
                <w:szCs w:val="24"/>
                <w:lang w:eastAsia="ru-RU"/>
              </w:rPr>
              <w:t xml:space="preserve"> – </w:t>
            </w:r>
            <w:r w:rsidRPr="007A0B20">
              <w:rPr>
                <w:rStyle w:val="11"/>
                <w:sz w:val="24"/>
                <w:szCs w:val="24"/>
                <w:lang w:eastAsia="ru-RU"/>
              </w:rPr>
              <w:t>2021</w:t>
            </w:r>
            <w:r>
              <w:rPr>
                <w:rStyle w:val="11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EB2683" w:rsidRPr="007A0B20" w:rsidTr="009D4C93">
        <w:trPr>
          <w:jc w:val="center"/>
        </w:trPr>
        <w:tc>
          <w:tcPr>
            <w:tcW w:w="2784" w:type="dxa"/>
          </w:tcPr>
          <w:p w:rsidR="00EB2683" w:rsidRPr="00AB6949" w:rsidRDefault="00EB2683" w:rsidP="005C5F4A">
            <w:pPr>
              <w:pStyle w:val="4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7A0B20">
              <w:rPr>
                <w:rStyle w:val="11"/>
                <w:sz w:val="24"/>
                <w:szCs w:val="24"/>
                <w:lang w:eastAsia="ru-RU"/>
              </w:rPr>
              <w:t>Объем и источники финансирования муниципальной программы</w:t>
            </w:r>
          </w:p>
        </w:tc>
        <w:tc>
          <w:tcPr>
            <w:tcW w:w="7316" w:type="dxa"/>
          </w:tcPr>
          <w:p w:rsidR="00EB2683" w:rsidRPr="00AB6949" w:rsidRDefault="00EB2683" w:rsidP="00E01C2D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AB6949">
              <w:rPr>
                <w:sz w:val="24"/>
                <w:szCs w:val="24"/>
              </w:rPr>
              <w:t xml:space="preserve">Финансовое обеспечение мероприятий Программы осуществляется за счет средств бюджета </w:t>
            </w:r>
            <w:r>
              <w:rPr>
                <w:rStyle w:val="11"/>
                <w:sz w:val="24"/>
                <w:szCs w:val="24"/>
                <w:lang w:eastAsia="ru-RU"/>
              </w:rPr>
              <w:t xml:space="preserve">Новостроевского муниципального образования. </w:t>
            </w:r>
            <w:r w:rsidRPr="00AB6949">
              <w:rPr>
                <w:sz w:val="24"/>
                <w:szCs w:val="24"/>
              </w:rPr>
              <w:t>Объем финансирования Программы составляет</w:t>
            </w:r>
            <w:r>
              <w:rPr>
                <w:rStyle w:val="11"/>
                <w:sz w:val="24"/>
                <w:szCs w:val="24"/>
                <w:lang w:eastAsia="ru-RU"/>
              </w:rPr>
              <w:t xml:space="preserve"> </w:t>
            </w:r>
            <w:r>
              <w:rPr>
                <w:rStyle w:val="11"/>
                <w:sz w:val="24"/>
                <w:szCs w:val="24"/>
                <w:lang w:eastAsia="ru-RU"/>
              </w:rPr>
              <w:br/>
              <w:t>6358,6</w:t>
            </w:r>
            <w:r w:rsidRPr="007A0B20">
              <w:rPr>
                <w:rStyle w:val="11"/>
                <w:sz w:val="24"/>
                <w:szCs w:val="24"/>
                <w:lang w:eastAsia="ru-RU"/>
              </w:rPr>
              <w:t xml:space="preserve"> тыс. рублей, в том числе</w:t>
            </w:r>
            <w:r>
              <w:rPr>
                <w:rStyle w:val="11"/>
                <w:sz w:val="24"/>
                <w:szCs w:val="24"/>
                <w:lang w:eastAsia="ru-RU"/>
              </w:rPr>
              <w:t xml:space="preserve"> по годам</w:t>
            </w:r>
            <w:r w:rsidRPr="007A0B20">
              <w:rPr>
                <w:rStyle w:val="11"/>
                <w:sz w:val="24"/>
                <w:szCs w:val="24"/>
                <w:lang w:eastAsia="ru-RU"/>
              </w:rPr>
              <w:t>:</w:t>
            </w:r>
          </w:p>
          <w:p w:rsidR="00EB2683" w:rsidRPr="007A0B20" w:rsidRDefault="00EB2683" w:rsidP="00E01C2D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sz w:val="24"/>
                <w:szCs w:val="24"/>
                <w:lang w:eastAsia="ru-RU"/>
              </w:rPr>
            </w:pPr>
            <w:r w:rsidRPr="007A0B20">
              <w:rPr>
                <w:rStyle w:val="11"/>
                <w:sz w:val="24"/>
                <w:szCs w:val="24"/>
                <w:lang w:eastAsia="ru-RU"/>
              </w:rPr>
              <w:t xml:space="preserve">2019 год </w:t>
            </w:r>
            <w:r w:rsidRPr="00AB6949">
              <w:rPr>
                <w:sz w:val="24"/>
                <w:szCs w:val="24"/>
              </w:rPr>
              <w:t xml:space="preserve">– </w:t>
            </w:r>
            <w:r>
              <w:rPr>
                <w:rStyle w:val="11"/>
                <w:sz w:val="24"/>
                <w:szCs w:val="24"/>
                <w:lang w:eastAsia="ru-RU"/>
              </w:rPr>
              <w:t>1947,6</w:t>
            </w:r>
            <w:r w:rsidRPr="007A0B20">
              <w:rPr>
                <w:rStyle w:val="11"/>
                <w:sz w:val="24"/>
                <w:szCs w:val="24"/>
                <w:lang w:eastAsia="ru-RU"/>
              </w:rPr>
              <w:t xml:space="preserve"> тыс. рублей;</w:t>
            </w:r>
          </w:p>
          <w:p w:rsidR="00EB2683" w:rsidRPr="007A0B20" w:rsidRDefault="00EB2683" w:rsidP="00E01C2D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sz w:val="24"/>
                <w:szCs w:val="24"/>
                <w:lang w:eastAsia="ru-RU"/>
              </w:rPr>
            </w:pPr>
            <w:r w:rsidRPr="007A0B20">
              <w:rPr>
                <w:rStyle w:val="11"/>
                <w:sz w:val="24"/>
                <w:szCs w:val="24"/>
                <w:lang w:eastAsia="ru-RU"/>
              </w:rPr>
              <w:t>2020 год</w:t>
            </w:r>
            <w:r w:rsidRPr="00AB6949">
              <w:rPr>
                <w:sz w:val="24"/>
                <w:szCs w:val="24"/>
              </w:rPr>
              <w:t xml:space="preserve"> – </w:t>
            </w:r>
            <w:r>
              <w:rPr>
                <w:rStyle w:val="11"/>
                <w:sz w:val="24"/>
                <w:szCs w:val="24"/>
                <w:lang w:eastAsia="ru-RU"/>
              </w:rPr>
              <w:t>1849,2</w:t>
            </w:r>
            <w:r w:rsidRPr="007A0B20">
              <w:rPr>
                <w:rStyle w:val="11"/>
                <w:sz w:val="24"/>
                <w:szCs w:val="24"/>
                <w:lang w:eastAsia="ru-RU"/>
              </w:rPr>
              <w:t xml:space="preserve"> тыс. рублей;</w:t>
            </w:r>
          </w:p>
          <w:p w:rsidR="00EB2683" w:rsidRPr="00AB6949" w:rsidRDefault="00EB2683" w:rsidP="00E01C2D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7A0B20">
              <w:rPr>
                <w:rStyle w:val="11"/>
                <w:sz w:val="24"/>
                <w:szCs w:val="24"/>
                <w:lang w:eastAsia="ru-RU"/>
              </w:rPr>
              <w:t>2021 год</w:t>
            </w:r>
            <w:r w:rsidRPr="00AB6949">
              <w:rPr>
                <w:sz w:val="24"/>
                <w:szCs w:val="24"/>
              </w:rPr>
              <w:t xml:space="preserve"> – </w:t>
            </w:r>
            <w:r>
              <w:rPr>
                <w:rStyle w:val="11"/>
                <w:sz w:val="24"/>
                <w:szCs w:val="24"/>
                <w:lang w:eastAsia="ru-RU"/>
              </w:rPr>
              <w:t>2561,8</w:t>
            </w:r>
            <w:r w:rsidRPr="007A0B20">
              <w:rPr>
                <w:rStyle w:val="11"/>
                <w:sz w:val="24"/>
                <w:szCs w:val="24"/>
                <w:lang w:eastAsia="ru-RU"/>
              </w:rPr>
              <w:t xml:space="preserve"> тыс. рублей.</w:t>
            </w:r>
          </w:p>
          <w:p w:rsidR="00EB2683" w:rsidRPr="00AB6949" w:rsidRDefault="00EB2683" w:rsidP="00FC7113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bCs/>
                <w:iCs/>
                <w:sz w:val="24"/>
                <w:szCs w:val="24"/>
              </w:rPr>
            </w:pPr>
            <w:r w:rsidRPr="00AB6949">
              <w:rPr>
                <w:bCs/>
                <w:iCs/>
                <w:sz w:val="24"/>
                <w:szCs w:val="24"/>
              </w:rPr>
              <w:t>Объем финансирования Программы может ежегодно уточняется при формировании бюджета на очередной финансовый год. Показатели финансирования подлежат уточнению с учетом разработанной проектно-сметной документации и фактического выделения средств из бюджетов всех уровней.</w:t>
            </w:r>
          </w:p>
          <w:p w:rsidR="00EB2683" w:rsidRPr="00AB6949" w:rsidRDefault="00EB2683" w:rsidP="002204C5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AB6949">
              <w:rPr>
                <w:color w:val="000000"/>
                <w:sz w:val="24"/>
                <w:szCs w:val="24"/>
              </w:rPr>
              <w:t>При реализации мероприятий Программы в установленном порядке могут быть использованы средства областного бюджета и внебюджетные источники.</w:t>
            </w:r>
          </w:p>
        </w:tc>
      </w:tr>
      <w:tr w:rsidR="00EB2683" w:rsidRPr="007A0B20" w:rsidTr="00813390">
        <w:trPr>
          <w:jc w:val="center"/>
        </w:trPr>
        <w:tc>
          <w:tcPr>
            <w:tcW w:w="2784" w:type="dxa"/>
          </w:tcPr>
          <w:p w:rsidR="00EB2683" w:rsidRPr="00AB6949" w:rsidRDefault="00EB2683" w:rsidP="005C5F4A">
            <w:pPr>
              <w:pStyle w:val="4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7A0B20">
              <w:rPr>
                <w:rStyle w:val="11"/>
                <w:sz w:val="24"/>
                <w:szCs w:val="24"/>
                <w:lang w:eastAsia="ru-RU"/>
              </w:rPr>
              <w:t>Ожидаемые</w:t>
            </w:r>
            <w:r>
              <w:rPr>
                <w:rStyle w:val="11"/>
                <w:sz w:val="24"/>
                <w:szCs w:val="24"/>
                <w:lang w:eastAsia="ru-RU"/>
              </w:rPr>
              <w:t xml:space="preserve"> </w:t>
            </w:r>
            <w:r w:rsidRPr="007A0B20">
              <w:rPr>
                <w:rStyle w:val="11"/>
                <w:sz w:val="24"/>
                <w:szCs w:val="24"/>
                <w:lang w:eastAsia="ru-RU"/>
              </w:rPr>
              <w:t>результаты реализации</w:t>
            </w:r>
            <w:r>
              <w:rPr>
                <w:rStyle w:val="11"/>
                <w:sz w:val="24"/>
                <w:szCs w:val="24"/>
                <w:lang w:eastAsia="ru-RU"/>
              </w:rPr>
              <w:t xml:space="preserve"> </w:t>
            </w:r>
            <w:r w:rsidRPr="007A0B20">
              <w:rPr>
                <w:rStyle w:val="11"/>
                <w:sz w:val="24"/>
                <w:szCs w:val="24"/>
                <w:lang w:eastAsia="ru-RU"/>
              </w:rPr>
              <w:t>муниципальной</w:t>
            </w:r>
            <w:r>
              <w:rPr>
                <w:rStyle w:val="11"/>
                <w:sz w:val="24"/>
                <w:szCs w:val="24"/>
                <w:lang w:eastAsia="ru-RU"/>
              </w:rPr>
              <w:t xml:space="preserve"> </w:t>
            </w:r>
            <w:r w:rsidRPr="007A0B20">
              <w:rPr>
                <w:rStyle w:val="11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316" w:type="dxa"/>
          </w:tcPr>
          <w:p w:rsidR="00EB2683" w:rsidRDefault="00EB2683" w:rsidP="00464067">
            <w:pPr>
              <w:jc w:val="both"/>
            </w:pPr>
            <w:r>
              <w:t>К</w:t>
            </w:r>
            <w:r w:rsidRPr="00822A93">
              <w:t>оличеств</w:t>
            </w:r>
            <w:r>
              <w:t>о</w:t>
            </w:r>
            <w:r w:rsidRPr="00822A93">
              <w:t xml:space="preserve"> отремонтированных дорог</w:t>
            </w:r>
            <w:r>
              <w:t xml:space="preserve"> – </w:t>
            </w:r>
            <w:smartTag w:uri="urn:schemas-microsoft-com:office:smarttags" w:element="metricconverter">
              <w:smartTagPr>
                <w:attr w:name="ProductID" w:val="3,76 км"/>
              </w:smartTagPr>
              <w:r>
                <w:t>3,76 км</w:t>
              </w:r>
            </w:smartTag>
            <w:r>
              <w:t>.</w:t>
            </w:r>
          </w:p>
          <w:p w:rsidR="00EB2683" w:rsidRDefault="00EB2683" w:rsidP="00464067">
            <w:pPr>
              <w:jc w:val="both"/>
            </w:pPr>
            <w:r>
              <w:t>К</w:t>
            </w:r>
            <w:r w:rsidRPr="006E7180">
              <w:t>оличеств</w:t>
            </w:r>
            <w:r>
              <w:t>о</w:t>
            </w:r>
            <w:r w:rsidRPr="006E7180">
              <w:t xml:space="preserve"> установленных дорожных </w:t>
            </w:r>
            <w:r w:rsidRPr="00F71A01">
              <w:t>знаков – 20 шт.</w:t>
            </w:r>
          </w:p>
          <w:p w:rsidR="00EB2683" w:rsidRDefault="00EB2683" w:rsidP="00464067">
            <w:pPr>
              <w:jc w:val="both"/>
            </w:pPr>
            <w:r>
              <w:t>Количество оформленных в собственность дорог – 1 ед.</w:t>
            </w:r>
          </w:p>
          <w:p w:rsidR="00EB2683" w:rsidRPr="007A0B20" w:rsidRDefault="00EB2683" w:rsidP="00464067">
            <w:pPr>
              <w:jc w:val="both"/>
            </w:pPr>
            <w:r>
              <w:t xml:space="preserve">Количество дорог, прошедших оценку технического состояния </w:t>
            </w:r>
            <w:r>
              <w:br/>
              <w:t>– 37 ед.</w:t>
            </w:r>
          </w:p>
        </w:tc>
      </w:tr>
    </w:tbl>
    <w:p w:rsidR="00EB2683" w:rsidRDefault="00EB2683" w:rsidP="00A400A1">
      <w:pPr>
        <w:pStyle w:val="Heading1"/>
        <w:rPr>
          <w:color w:val="000000"/>
        </w:rPr>
      </w:pPr>
    </w:p>
    <w:p w:rsidR="00EB2683" w:rsidRPr="00027575" w:rsidRDefault="00EB2683" w:rsidP="00027575">
      <w:pPr>
        <w:pStyle w:val="Heading1"/>
        <w:rPr>
          <w:color w:val="000000"/>
          <w:szCs w:val="28"/>
        </w:rPr>
      </w:pPr>
      <w:r w:rsidRPr="00027575">
        <w:rPr>
          <w:color w:val="000000"/>
          <w:szCs w:val="28"/>
        </w:rPr>
        <w:t>Раздел 2. Характеристика текущего состояния сферы реализации муниципальной программы</w:t>
      </w:r>
    </w:p>
    <w:p w:rsidR="00EB2683" w:rsidRPr="00027575" w:rsidRDefault="00EB2683" w:rsidP="00027575">
      <w:pPr>
        <w:ind w:firstLine="709"/>
        <w:jc w:val="both"/>
        <w:rPr>
          <w:sz w:val="28"/>
          <w:szCs w:val="28"/>
        </w:rPr>
      </w:pPr>
    </w:p>
    <w:p w:rsidR="00EB2683" w:rsidRPr="00027575" w:rsidRDefault="00EB2683" w:rsidP="00027575">
      <w:pPr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 xml:space="preserve">Дорожное хозяйство является </w:t>
      </w:r>
      <w:bookmarkStart w:id="0" w:name="_GoBack"/>
      <w:bookmarkEnd w:id="0"/>
      <w:r w:rsidRPr="00027575">
        <w:rPr>
          <w:sz w:val="28"/>
          <w:szCs w:val="28"/>
        </w:rPr>
        <w:t>одной из отраслей экономики, развитие которой напрямую зависит от общего состояния экономики поселения, и в то же время дорожное хозяйство как один из элементов инфраструктуры экономики оказывает влияние на ее развитие.</w:t>
      </w:r>
    </w:p>
    <w:p w:rsidR="00EB2683" w:rsidRPr="00027575" w:rsidRDefault="00EB2683" w:rsidP="00027575">
      <w:pPr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 xml:space="preserve">Автомобильный транспорт как один из самых распространенных, мобильных видов транспорта требует наличия развитой сети автомобильных дорог. Без надлежащего уровня транспортно-эксплуатационного состояния всей сети автомобильных дорог, проходящих по территории Новостроевского муниципального образования, невозможно решение задач достижения устойчивого экономического роста. </w:t>
      </w:r>
    </w:p>
    <w:p w:rsidR="00EB2683" w:rsidRPr="00027575" w:rsidRDefault="00EB2683" w:rsidP="00027575">
      <w:pPr>
        <w:pStyle w:val="2"/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Внешние связи Новостроевского МО поддерживаются транспортной сетью автомобильных дорог общего пользования местного значения. Восточнее Новостроевского МО проходит автодорога федерального значения Р-255 «Сибирь» Новосибирск – Кемерово – Красноярск – Иркутск (ранее М-53 «Байкал»). Выход на неё осуществляется по автодороге регионального значения «Голуметь - Новостройка», затем «Черемхово – Голуметь - Онот».</w:t>
      </w:r>
    </w:p>
    <w:p w:rsidR="00EB2683" w:rsidRPr="00027575" w:rsidRDefault="00EB2683" w:rsidP="00027575">
      <w:pPr>
        <w:pStyle w:val="2"/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Расстояние от областного центра г. Иркутска составляет 250 км или 5 часов поездки. До районного центра – г. Черемхово составляет 120 км или 2,5 часа поездки.</w:t>
      </w:r>
    </w:p>
    <w:p w:rsidR="00EB2683" w:rsidRPr="00027575" w:rsidRDefault="00EB2683" w:rsidP="000275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По территории Новостроевского муниципального образования проходит автодорога регионального значения Голуметь-Новостройка.</w:t>
      </w:r>
    </w:p>
    <w:p w:rsidR="00EB2683" w:rsidRPr="00027575" w:rsidRDefault="00EB2683" w:rsidP="000275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 xml:space="preserve">В Новостроевском муниципальном образовании 5 населенных пунктов, 28 улиц и переулков, жителей – 852 человек. Протяженность дорог общего пользования местного значения по улицам составляет </w:t>
      </w:r>
      <w:smartTag w:uri="urn:schemas-microsoft-com:office:smarttags" w:element="metricconverter">
        <w:smartTagPr>
          <w:attr w:name="ProductID" w:val="21,55 км"/>
        </w:smartTagPr>
        <w:r w:rsidRPr="00027575">
          <w:rPr>
            <w:sz w:val="28"/>
            <w:szCs w:val="28"/>
          </w:rPr>
          <w:t>21,55 км</w:t>
        </w:r>
      </w:smartTag>
      <w:r w:rsidRPr="00027575">
        <w:rPr>
          <w:sz w:val="28"/>
          <w:szCs w:val="28"/>
        </w:rPr>
        <w:t>., дороги с гравийным покрытием. В связи со сложным рельефом территории Новостроевского муниципального образования и не соблюдением правил дорожного движения водителями на участке автодороги возможны аварии на автомобильном транспорте, с гибелью людей и причинением материального ущерба.</w:t>
      </w:r>
    </w:p>
    <w:p w:rsidR="00EB2683" w:rsidRPr="00027575" w:rsidRDefault="00EB2683" w:rsidP="000275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Сооружений речного, воздушного и железнодорожного сообщения на территории</w:t>
      </w:r>
      <w:r w:rsidRPr="00027575">
        <w:rPr>
          <w:i/>
          <w:sz w:val="28"/>
          <w:szCs w:val="28"/>
        </w:rPr>
        <w:t xml:space="preserve"> </w:t>
      </w:r>
      <w:r w:rsidRPr="00027575">
        <w:rPr>
          <w:sz w:val="28"/>
          <w:szCs w:val="28"/>
        </w:rPr>
        <w:t>Новостроевского муниципального образования нет.</w:t>
      </w:r>
    </w:p>
    <w:p w:rsidR="00EB2683" w:rsidRPr="00027575" w:rsidRDefault="00EB2683" w:rsidP="000275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На территории Новостроевского муниципального образования имеются следующие социально значимые объекты:</w:t>
      </w:r>
    </w:p>
    <w:p w:rsidR="00EB2683" w:rsidRPr="00027575" w:rsidRDefault="00EB2683" w:rsidP="000275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а) средняя общеобразовательная школа – 1 объект;</w:t>
      </w:r>
    </w:p>
    <w:p w:rsidR="00EB2683" w:rsidRPr="00027575" w:rsidRDefault="00EB2683" w:rsidP="000275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б) учреждения культуры – 2 объекта (клуб – 1 объект, библиотека– 1 объект);</w:t>
      </w:r>
    </w:p>
    <w:p w:rsidR="00EB2683" w:rsidRPr="00027575" w:rsidRDefault="00EB2683" w:rsidP="000275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в) учреждения здравоохранения – 1 объект (фельдшерско-акушерский пункт).</w:t>
      </w:r>
    </w:p>
    <w:p w:rsidR="00EB2683" w:rsidRPr="00027575" w:rsidRDefault="00EB2683" w:rsidP="000275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Промышленных и производственных объектов на территории поселения нет. Торговую деятельность осуществляют индивидуальные предприниматели (всего 5 магазинов).</w:t>
      </w:r>
    </w:p>
    <w:p w:rsidR="00EB2683" w:rsidRPr="00027575" w:rsidRDefault="00EB2683" w:rsidP="00027575">
      <w:pPr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В 2016-2018 годах автомобильные дороги местного значения и земельные участки под ними были оформлены в муниципальную собственность, оценка технического состояния автомобильных дорог поселения не проведена.</w:t>
      </w:r>
    </w:p>
    <w:p w:rsidR="00EB2683" w:rsidRPr="00027575" w:rsidRDefault="00EB2683" w:rsidP="00027575">
      <w:pPr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Общее состояние автомобильных дорог местного значения в настоящее время нельзя считать оптимальным, а уровень их развития достаточным.</w:t>
      </w:r>
    </w:p>
    <w:p w:rsidR="00EB2683" w:rsidRPr="00027575" w:rsidRDefault="00EB2683" w:rsidP="00027575">
      <w:pPr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Следует отметить проблему несоответствия дорожно-транспортной инфраструктуры потребностям общества в безопасном дорожном движении. Предупреждающие дорожные знаки установлены не во всех населенных пунктах. Во избежание детского травматизма необходим качественный ремонт подъездных дорог к детским учреждениям.</w:t>
      </w:r>
    </w:p>
    <w:p w:rsidR="00EB2683" w:rsidRPr="00027575" w:rsidRDefault="00EB2683" w:rsidP="00027575">
      <w:pPr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Таким образом, решение организационно-методических, экономических и правовых проблем в сфере дорожного хозяйства Новостроевского муниципального образования требует использования программно-целевого метода.</w:t>
      </w:r>
    </w:p>
    <w:p w:rsidR="00EB2683" w:rsidRPr="00027575" w:rsidRDefault="00EB2683" w:rsidP="00027575">
      <w:pPr>
        <w:ind w:firstLine="709"/>
        <w:jc w:val="both"/>
        <w:rPr>
          <w:sz w:val="28"/>
          <w:szCs w:val="28"/>
        </w:rPr>
      </w:pPr>
    </w:p>
    <w:p w:rsidR="00EB2683" w:rsidRDefault="00EB2683" w:rsidP="00027575">
      <w:pPr>
        <w:pStyle w:val="Heading1"/>
        <w:ind w:firstLine="709"/>
        <w:rPr>
          <w:color w:val="000000"/>
          <w:szCs w:val="28"/>
        </w:rPr>
      </w:pPr>
      <w:r w:rsidRPr="00027575">
        <w:rPr>
          <w:color w:val="000000"/>
          <w:szCs w:val="28"/>
        </w:rPr>
        <w:t>Раздел 3. Цели и задачи муниципальной программы</w:t>
      </w:r>
    </w:p>
    <w:p w:rsidR="00EB2683" w:rsidRPr="00027575" w:rsidRDefault="00EB2683" w:rsidP="00027575"/>
    <w:p w:rsidR="00EB2683" w:rsidRPr="00027575" w:rsidRDefault="00EB2683" w:rsidP="00027575">
      <w:pPr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Цель программы:</w:t>
      </w:r>
    </w:p>
    <w:p w:rsidR="00EB2683" w:rsidRPr="00027575" w:rsidRDefault="00EB2683" w:rsidP="00027575">
      <w:pPr>
        <w:ind w:firstLine="709"/>
        <w:jc w:val="both"/>
        <w:rPr>
          <w:color w:val="000000"/>
          <w:sz w:val="28"/>
          <w:szCs w:val="28"/>
        </w:rPr>
      </w:pPr>
      <w:r w:rsidRPr="00027575">
        <w:rPr>
          <w:color w:val="000000"/>
          <w:sz w:val="28"/>
          <w:szCs w:val="28"/>
        </w:rPr>
        <w:t xml:space="preserve">формирование сети автомобильных дорог местного значения на территории Новостроевского </w:t>
      </w:r>
      <w:r w:rsidRPr="00027575">
        <w:rPr>
          <w:sz w:val="28"/>
          <w:szCs w:val="28"/>
        </w:rPr>
        <w:t>муниципального образования</w:t>
      </w:r>
      <w:r w:rsidRPr="00027575">
        <w:rPr>
          <w:color w:val="000000"/>
          <w:sz w:val="28"/>
          <w:szCs w:val="28"/>
        </w:rPr>
        <w:t>, соответствующей потребностям населения и экономики поселения.</w:t>
      </w:r>
    </w:p>
    <w:p w:rsidR="00EB2683" w:rsidRPr="00027575" w:rsidRDefault="00EB2683" w:rsidP="00027575">
      <w:pPr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Для достижения этих целей предусматривается решение следующих задач:</w:t>
      </w:r>
    </w:p>
    <w:p w:rsidR="00EB2683" w:rsidRPr="00027575" w:rsidRDefault="00EB2683" w:rsidP="00027575">
      <w:pPr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 xml:space="preserve">повышение транспортно-эксплуатационного состояния сети автомобильных дорог </w:t>
      </w:r>
      <w:r>
        <w:rPr>
          <w:sz w:val="28"/>
          <w:szCs w:val="28"/>
        </w:rPr>
        <w:t xml:space="preserve">общего пользования </w:t>
      </w:r>
      <w:r w:rsidRPr="00027575">
        <w:rPr>
          <w:sz w:val="28"/>
          <w:szCs w:val="28"/>
        </w:rPr>
        <w:t xml:space="preserve">местного значения </w:t>
      </w:r>
      <w:r>
        <w:rPr>
          <w:sz w:val="28"/>
          <w:szCs w:val="28"/>
        </w:rPr>
        <w:t>Новостроевского муниципального образования</w:t>
      </w:r>
      <w:r w:rsidRPr="00027575">
        <w:rPr>
          <w:sz w:val="28"/>
          <w:szCs w:val="28"/>
        </w:rPr>
        <w:t>;</w:t>
      </w:r>
    </w:p>
    <w:p w:rsidR="00EB2683" w:rsidRPr="00027575" w:rsidRDefault="00EB2683" w:rsidP="00027575">
      <w:pPr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организация безопасного движения транспортных средств и пешеходов;</w:t>
      </w:r>
    </w:p>
    <w:p w:rsidR="00EB2683" w:rsidRPr="00027575" w:rsidRDefault="00EB2683" w:rsidP="00027575">
      <w:pPr>
        <w:ind w:firstLine="709"/>
        <w:jc w:val="both"/>
        <w:rPr>
          <w:color w:val="000000"/>
          <w:sz w:val="28"/>
          <w:szCs w:val="28"/>
        </w:rPr>
      </w:pPr>
      <w:r w:rsidRPr="00027575">
        <w:rPr>
          <w:sz w:val="28"/>
          <w:szCs w:val="28"/>
        </w:rPr>
        <w:t>создание правовых, экономических и организационных основ в сфере дорожного хозяйства</w:t>
      </w:r>
    </w:p>
    <w:p w:rsidR="00EB2683" w:rsidRDefault="00EB2683" w:rsidP="00027575">
      <w:pPr>
        <w:ind w:firstLine="709"/>
        <w:jc w:val="center"/>
        <w:rPr>
          <w:b/>
          <w:sz w:val="28"/>
          <w:szCs w:val="28"/>
        </w:rPr>
      </w:pPr>
    </w:p>
    <w:p w:rsidR="00EB2683" w:rsidRDefault="00EB2683" w:rsidP="00027575">
      <w:pPr>
        <w:ind w:firstLine="709"/>
        <w:jc w:val="center"/>
        <w:rPr>
          <w:b/>
          <w:sz w:val="28"/>
          <w:szCs w:val="28"/>
        </w:rPr>
      </w:pPr>
    </w:p>
    <w:p w:rsidR="00EB2683" w:rsidRPr="00027575" w:rsidRDefault="00EB2683" w:rsidP="00027575">
      <w:pPr>
        <w:ind w:firstLine="709"/>
        <w:jc w:val="center"/>
        <w:rPr>
          <w:b/>
          <w:sz w:val="28"/>
          <w:szCs w:val="28"/>
        </w:rPr>
      </w:pPr>
    </w:p>
    <w:p w:rsidR="00EB2683" w:rsidRPr="00027575" w:rsidRDefault="00EB2683" w:rsidP="00027575">
      <w:pPr>
        <w:ind w:firstLine="709"/>
        <w:jc w:val="center"/>
        <w:rPr>
          <w:b/>
          <w:color w:val="000000"/>
          <w:sz w:val="28"/>
          <w:szCs w:val="28"/>
        </w:rPr>
      </w:pPr>
      <w:r w:rsidRPr="00027575">
        <w:rPr>
          <w:b/>
          <w:sz w:val="28"/>
          <w:szCs w:val="28"/>
        </w:rPr>
        <w:t>Раздел 4. Объем и источники финансирования муниципальной программы</w:t>
      </w:r>
    </w:p>
    <w:p w:rsidR="00EB2683" w:rsidRPr="00027575" w:rsidRDefault="00EB2683" w:rsidP="00027575">
      <w:pPr>
        <w:ind w:firstLine="709"/>
        <w:jc w:val="both"/>
        <w:rPr>
          <w:sz w:val="28"/>
          <w:szCs w:val="28"/>
        </w:rPr>
      </w:pPr>
    </w:p>
    <w:p w:rsidR="00EB2683" w:rsidRPr="00027575" w:rsidRDefault="00EB2683" w:rsidP="00027575">
      <w:pPr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Реализация программы предусматривается за счет средств бюджета Новостроевского муниципального образования, средств областного и федерального бюджета, внебюджетных источников (Приложение 1</w:t>
      </w:r>
      <w:r>
        <w:rPr>
          <w:sz w:val="28"/>
          <w:szCs w:val="28"/>
        </w:rPr>
        <w:t xml:space="preserve"> к муниципальной программе).</w:t>
      </w:r>
    </w:p>
    <w:p w:rsidR="00EB2683" w:rsidRPr="00027575" w:rsidRDefault="00EB2683" w:rsidP="00027575">
      <w:pPr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В ходе реализации Программы объемы финансирования могут корректироваться на основе анализа полученных результатов, с учетом возможностей бюджета Новостроевского муниципального образования, объема субсидий из областного и федерального бюджета, средств из внебюджетны</w:t>
      </w:r>
      <w:r>
        <w:rPr>
          <w:sz w:val="28"/>
          <w:szCs w:val="28"/>
        </w:rPr>
        <w:t>х источников.</w:t>
      </w:r>
    </w:p>
    <w:p w:rsidR="00EB2683" w:rsidRPr="00027575" w:rsidRDefault="00EB2683" w:rsidP="00027575">
      <w:pPr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Общий срок реализации программы: 2019 - 2021 годы.</w:t>
      </w:r>
    </w:p>
    <w:p w:rsidR="00EB2683" w:rsidRPr="00027575" w:rsidRDefault="00EB2683" w:rsidP="00027575">
      <w:pPr>
        <w:ind w:firstLine="709"/>
        <w:jc w:val="both"/>
        <w:rPr>
          <w:sz w:val="28"/>
          <w:szCs w:val="28"/>
        </w:rPr>
      </w:pPr>
    </w:p>
    <w:p w:rsidR="00EB2683" w:rsidRPr="00027575" w:rsidRDefault="00EB2683" w:rsidP="00027575">
      <w:pPr>
        <w:ind w:firstLine="709"/>
        <w:jc w:val="center"/>
        <w:rPr>
          <w:b/>
          <w:sz w:val="28"/>
          <w:szCs w:val="28"/>
        </w:rPr>
      </w:pPr>
      <w:r w:rsidRPr="00027575">
        <w:rPr>
          <w:b/>
          <w:sz w:val="28"/>
          <w:szCs w:val="28"/>
        </w:rPr>
        <w:t>Раздел 5.  Ожидаемые результаты реализации муниципальной программы</w:t>
      </w:r>
    </w:p>
    <w:p w:rsidR="00EB2683" w:rsidRPr="00027575" w:rsidRDefault="00EB2683" w:rsidP="00027575">
      <w:pPr>
        <w:ind w:firstLine="709"/>
        <w:jc w:val="both"/>
        <w:rPr>
          <w:sz w:val="28"/>
          <w:szCs w:val="28"/>
        </w:rPr>
      </w:pPr>
    </w:p>
    <w:p w:rsidR="00EB2683" w:rsidRPr="00027575" w:rsidRDefault="00EB2683" w:rsidP="00027575">
      <w:pPr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Количественные показатели результативности Программы с расшифровкой плановых значений по годам ее реализации представлены в Приложении 2 к муниципальной программе.</w:t>
      </w:r>
    </w:p>
    <w:p w:rsidR="00EB2683" w:rsidRPr="00027575" w:rsidRDefault="00EB2683" w:rsidP="00027575">
      <w:pPr>
        <w:pStyle w:val="4"/>
        <w:shd w:val="clear" w:color="auto" w:fill="auto"/>
        <w:tabs>
          <w:tab w:val="left" w:pos="1418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Оценка степени достижения ожидаемых результатов реализации муниципальной программы по каждому из показателей результативности муниципальной программы определяется по формуле:</w:t>
      </w:r>
    </w:p>
    <w:p w:rsidR="00EB2683" w:rsidRPr="00027575" w:rsidRDefault="00EB2683" w:rsidP="00027575">
      <w:pPr>
        <w:pStyle w:val="4"/>
        <w:shd w:val="clear" w:color="auto" w:fill="auto"/>
        <w:tabs>
          <w:tab w:val="left" w:pos="1418"/>
        </w:tabs>
        <w:spacing w:before="0" w:after="0" w:line="240" w:lineRule="auto"/>
        <w:ind w:firstLine="709"/>
        <w:rPr>
          <w:sz w:val="28"/>
          <w:szCs w:val="28"/>
        </w:rPr>
      </w:pPr>
      <w:r w:rsidRPr="00027575">
        <w:rPr>
          <w:position w:val="-24"/>
          <w:sz w:val="28"/>
          <w:szCs w:val="28"/>
        </w:rPr>
        <w:object w:dxaOrig="820" w:dyaOrig="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3pt;height:31.15pt" o:ole="">
            <v:imagedata r:id="rId10" o:title=""/>
          </v:shape>
          <o:OLEObject Type="Embed" ProgID="Equation.3" ShapeID="_x0000_i1025" DrawAspect="Content" ObjectID="_1615885047" r:id="rId11"/>
        </w:object>
      </w:r>
      <w:r w:rsidRPr="00027575">
        <w:rPr>
          <w:sz w:val="28"/>
          <w:szCs w:val="28"/>
        </w:rPr>
        <w:t xml:space="preserve"> ,</w:t>
      </w:r>
    </w:p>
    <w:p w:rsidR="00EB2683" w:rsidRPr="00027575" w:rsidRDefault="00EB2683" w:rsidP="00027575">
      <w:pPr>
        <w:pStyle w:val="4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где: О – оценка степени достижения ожидаемого результата реализации муниципальной программы;</w:t>
      </w:r>
    </w:p>
    <w:p w:rsidR="00EB2683" w:rsidRPr="00027575" w:rsidRDefault="00EB2683" w:rsidP="00027575">
      <w:pPr>
        <w:pStyle w:val="4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Ф – фактически достигнутое значение показателя результативности;</w:t>
      </w:r>
    </w:p>
    <w:p w:rsidR="00EB2683" w:rsidRPr="00027575" w:rsidRDefault="00EB2683" w:rsidP="00027575">
      <w:pPr>
        <w:pStyle w:val="4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П – плановое значение показателя результативности.</w:t>
      </w:r>
    </w:p>
    <w:p w:rsidR="00EB2683" w:rsidRPr="00027575" w:rsidRDefault="00EB2683" w:rsidP="00027575">
      <w:pPr>
        <w:pStyle w:val="4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В случае если уменьшение фактически достигнутого значения показателя является положительной динамикой, показатели Ф и П в формуле меняются местами.</w:t>
      </w:r>
    </w:p>
    <w:p w:rsidR="00EB2683" w:rsidRPr="00027575" w:rsidRDefault="00EB2683" w:rsidP="00027575">
      <w:pPr>
        <w:pStyle w:val="4"/>
        <w:shd w:val="clear" w:color="auto" w:fill="auto"/>
        <w:tabs>
          <w:tab w:val="left" w:pos="1418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Уровень достигнутых результатов реализации муниципальной программы в целом определяется по формуле:</w:t>
      </w:r>
    </w:p>
    <w:p w:rsidR="00EB2683" w:rsidRPr="00027575" w:rsidRDefault="00EB2683" w:rsidP="00027575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027575">
        <w:rPr>
          <w:position w:val="-54"/>
          <w:sz w:val="28"/>
          <w:szCs w:val="28"/>
        </w:rPr>
        <w:object w:dxaOrig="2700" w:dyaOrig="1060">
          <v:shape id="_x0000_i1026" type="#_x0000_t75" style="width:132.2pt;height:53.2pt" o:ole="">
            <v:imagedata r:id="rId12" o:title=""/>
          </v:shape>
          <o:OLEObject Type="Embed" ProgID="Equation.3" ShapeID="_x0000_i1026" DrawAspect="Content" ObjectID="_1615885048" r:id="rId13"/>
        </w:object>
      </w:r>
      <w:r w:rsidRPr="00027575">
        <w:rPr>
          <w:sz w:val="28"/>
          <w:szCs w:val="28"/>
        </w:rPr>
        <w:t xml:space="preserve"> ,</w:t>
      </w:r>
    </w:p>
    <w:p w:rsidR="00EB2683" w:rsidRPr="00027575" w:rsidRDefault="00EB2683" w:rsidP="00027575">
      <w:pPr>
        <w:pStyle w:val="4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где: УО – уровень достигнутых результатов реализации муниципальной программы в целом;</w:t>
      </w:r>
    </w:p>
    <w:p w:rsidR="00EB2683" w:rsidRPr="00027575" w:rsidRDefault="00EB2683" w:rsidP="00027575">
      <w:pPr>
        <w:pStyle w:val="4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О</w:t>
      </w:r>
      <w:r w:rsidRPr="00027575">
        <w:rPr>
          <w:sz w:val="28"/>
          <w:szCs w:val="28"/>
          <w:vertAlign w:val="subscript"/>
        </w:rPr>
        <w:t>1</w:t>
      </w:r>
      <w:r w:rsidRPr="00027575">
        <w:rPr>
          <w:sz w:val="28"/>
          <w:szCs w:val="28"/>
        </w:rPr>
        <w:t>, О</w:t>
      </w:r>
      <w:r w:rsidRPr="00027575">
        <w:rPr>
          <w:sz w:val="28"/>
          <w:szCs w:val="28"/>
          <w:vertAlign w:val="subscript"/>
        </w:rPr>
        <w:t>2</w:t>
      </w:r>
      <w:r w:rsidRPr="00027575">
        <w:rPr>
          <w:sz w:val="28"/>
          <w:szCs w:val="28"/>
        </w:rPr>
        <w:t>, О</w:t>
      </w:r>
      <w:r w:rsidRPr="00027575">
        <w:rPr>
          <w:sz w:val="28"/>
          <w:szCs w:val="28"/>
          <w:vertAlign w:val="subscript"/>
        </w:rPr>
        <w:t>3</w:t>
      </w:r>
      <w:r w:rsidRPr="00027575">
        <w:rPr>
          <w:sz w:val="28"/>
          <w:szCs w:val="28"/>
        </w:rPr>
        <w:t>, … – значения оценки степени достижения ожидаемого ре</w:t>
      </w:r>
      <w:r w:rsidRPr="00027575">
        <w:rPr>
          <w:sz w:val="28"/>
          <w:szCs w:val="28"/>
        </w:rPr>
        <w:softHyphen/>
        <w:t>зультата реализации муниципальной программы по каждому из показателей результативности;</w:t>
      </w:r>
    </w:p>
    <w:p w:rsidR="00EB2683" w:rsidRPr="00027575" w:rsidRDefault="00EB2683" w:rsidP="00027575">
      <w:pPr>
        <w:pStyle w:val="4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К – количество показателей результативности.</w:t>
      </w:r>
    </w:p>
    <w:p w:rsidR="00EB2683" w:rsidRDefault="00EB2683" w:rsidP="005B2A97">
      <w:pPr>
        <w:ind w:firstLine="851"/>
        <w:jc w:val="both"/>
        <w:sectPr w:rsidR="00EB2683" w:rsidSect="00027575">
          <w:pgSz w:w="11905" w:h="16837"/>
          <w:pgMar w:top="1134" w:right="567" w:bottom="1134" w:left="1134" w:header="720" w:footer="720" w:gutter="0"/>
          <w:pgNumType w:start="1"/>
          <w:cols w:space="720"/>
          <w:noEndnote/>
          <w:titlePg/>
          <w:docGrid w:linePitch="326"/>
        </w:sectPr>
      </w:pPr>
    </w:p>
    <w:p w:rsidR="00EB2683" w:rsidRPr="00716CD3" w:rsidRDefault="00EB2683" w:rsidP="002D590B">
      <w:pPr>
        <w:ind w:left="9214"/>
        <w:jc w:val="right"/>
      </w:pPr>
      <w:r>
        <w:t xml:space="preserve">ПРИЛОЖЕНИЕ </w:t>
      </w:r>
      <w:r w:rsidRPr="00716CD3">
        <w:t>1</w:t>
      </w:r>
    </w:p>
    <w:p w:rsidR="00EB2683" w:rsidRPr="00716CD3" w:rsidRDefault="00EB2683" w:rsidP="002D590B">
      <w:pPr>
        <w:ind w:left="4200" w:hanging="36"/>
        <w:jc w:val="right"/>
      </w:pPr>
      <w:r>
        <w:t>к м</w:t>
      </w:r>
      <w:r w:rsidRPr="00716CD3">
        <w:t>униципальной программе</w:t>
      </w:r>
    </w:p>
    <w:p w:rsidR="00EB2683" w:rsidRPr="00716CD3" w:rsidRDefault="00EB2683" w:rsidP="002D590B">
      <w:pPr>
        <w:ind w:left="4200" w:hanging="36"/>
        <w:jc w:val="right"/>
      </w:pPr>
      <w:r w:rsidRPr="00716CD3">
        <w:t>Новостроевского муниципального образования</w:t>
      </w:r>
    </w:p>
    <w:p w:rsidR="00EB2683" w:rsidRDefault="00EB2683" w:rsidP="002D590B">
      <w:pPr>
        <w:ind w:left="4200" w:hanging="36"/>
        <w:jc w:val="right"/>
      </w:pPr>
      <w:r w:rsidRPr="00716CD3">
        <w:t>«Развитие дорожного хозяйства</w:t>
      </w:r>
      <w:r>
        <w:t xml:space="preserve"> </w:t>
      </w:r>
      <w:r w:rsidRPr="00716CD3">
        <w:t xml:space="preserve">на территории </w:t>
      </w:r>
      <w:r>
        <w:br/>
      </w:r>
      <w:r w:rsidRPr="00716CD3">
        <w:t xml:space="preserve">Новостроевского </w:t>
      </w:r>
      <w:r>
        <w:t>муниципального образования</w:t>
      </w:r>
    </w:p>
    <w:p w:rsidR="00EB2683" w:rsidRPr="00716CD3" w:rsidRDefault="00EB2683" w:rsidP="002D590B">
      <w:pPr>
        <w:ind w:left="4200" w:hanging="36"/>
        <w:jc w:val="right"/>
      </w:pPr>
      <w:r w:rsidRPr="00716CD3">
        <w:t>на 2019-2021 годы»</w:t>
      </w:r>
    </w:p>
    <w:p w:rsidR="00EB2683" w:rsidRPr="00716CD3" w:rsidRDefault="00EB2683" w:rsidP="008339B2">
      <w:pPr>
        <w:ind w:left="8080" w:hanging="36"/>
        <w:jc w:val="right"/>
        <w:rPr>
          <w:b/>
        </w:rPr>
      </w:pPr>
    </w:p>
    <w:p w:rsidR="00EB2683" w:rsidRPr="00B51FAD" w:rsidRDefault="00EB2683" w:rsidP="007A0B20">
      <w:pPr>
        <w:jc w:val="center"/>
        <w:rPr>
          <w:b/>
          <w:sz w:val="28"/>
          <w:szCs w:val="28"/>
        </w:rPr>
      </w:pPr>
      <w:r w:rsidRPr="00B51FAD">
        <w:rPr>
          <w:b/>
          <w:sz w:val="28"/>
          <w:szCs w:val="28"/>
        </w:rPr>
        <w:t>ОБЪЕМ И ИСТОЧНИКИ ФИНАНСИРОВАНИЯ МУНИЦИПАЛЬНОЙ ПРОГРАММЫ</w:t>
      </w:r>
    </w:p>
    <w:p w:rsidR="00EB2683" w:rsidRDefault="00EB2683" w:rsidP="007A0B20"/>
    <w:p w:rsidR="00EB2683" w:rsidRDefault="00EB2683" w:rsidP="007A0B20"/>
    <w:tbl>
      <w:tblPr>
        <w:tblW w:w="19857" w:type="dxa"/>
        <w:tblInd w:w="534" w:type="dxa"/>
        <w:tblLayout w:type="fixed"/>
        <w:tblLook w:val="00A0"/>
      </w:tblPr>
      <w:tblGrid>
        <w:gridCol w:w="723"/>
        <w:gridCol w:w="4096"/>
        <w:gridCol w:w="1985"/>
        <w:gridCol w:w="2693"/>
        <w:gridCol w:w="1701"/>
        <w:gridCol w:w="1134"/>
        <w:gridCol w:w="1134"/>
        <w:gridCol w:w="1243"/>
        <w:gridCol w:w="1715"/>
        <w:gridCol w:w="1715"/>
        <w:gridCol w:w="1718"/>
      </w:tblGrid>
      <w:tr w:rsidR="00EB2683" w:rsidRPr="002D590B" w:rsidTr="005C5F4A">
        <w:trPr>
          <w:gridAfter w:val="3"/>
          <w:wAfter w:w="5148" w:type="dxa"/>
          <w:trHeight w:val="555"/>
          <w:tblHeader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FE0625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№ п/п</w:t>
            </w:r>
          </w:p>
        </w:tc>
        <w:tc>
          <w:tcPr>
            <w:tcW w:w="4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FE0625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 xml:space="preserve">Наименование основного мероприятия, мероприятия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2683" w:rsidRPr="002D590B" w:rsidRDefault="00EB2683" w:rsidP="00FE0625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Ответственный исполнитель, соисполнитель, участник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2683" w:rsidRPr="002D590B" w:rsidRDefault="00EB2683" w:rsidP="00FE0625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Источник финансового обеспечения</w:t>
            </w:r>
          </w:p>
        </w:tc>
        <w:tc>
          <w:tcPr>
            <w:tcW w:w="52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FE0625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 xml:space="preserve">Объем финансирования муниципальной программы, </w:t>
            </w:r>
          </w:p>
          <w:p w:rsidR="00EB2683" w:rsidRPr="002D590B" w:rsidRDefault="00EB2683" w:rsidP="00FE0625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тыс. руб.</w:t>
            </w:r>
          </w:p>
        </w:tc>
      </w:tr>
      <w:tr w:rsidR="00EB2683" w:rsidRPr="002D590B" w:rsidTr="005C5F4A">
        <w:trPr>
          <w:gridAfter w:val="3"/>
          <w:wAfter w:w="5148" w:type="dxa"/>
          <w:trHeight w:val="315"/>
          <w:tblHeader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83" w:rsidRPr="002D590B" w:rsidRDefault="00EB2683" w:rsidP="00FE0625">
            <w:pPr>
              <w:rPr>
                <w:sz w:val="21"/>
                <w:szCs w:val="21"/>
              </w:rPr>
            </w:pPr>
          </w:p>
        </w:tc>
        <w:tc>
          <w:tcPr>
            <w:tcW w:w="4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83" w:rsidRPr="002D590B" w:rsidRDefault="00EB2683" w:rsidP="00FE0625">
            <w:pPr>
              <w:rPr>
                <w:sz w:val="21"/>
                <w:szCs w:val="21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2683" w:rsidRPr="002D590B" w:rsidRDefault="00EB2683" w:rsidP="00FE0625">
            <w:pPr>
              <w:rPr>
                <w:sz w:val="21"/>
                <w:szCs w:val="21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2683" w:rsidRPr="002D590B" w:rsidRDefault="00EB2683" w:rsidP="00FE0625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FE0625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За весь период реализации</w:t>
            </w:r>
          </w:p>
        </w:tc>
        <w:tc>
          <w:tcPr>
            <w:tcW w:w="35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FE0625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В том числе по годам</w:t>
            </w:r>
          </w:p>
        </w:tc>
      </w:tr>
      <w:tr w:rsidR="00EB2683" w:rsidRPr="002D590B" w:rsidTr="005C5F4A">
        <w:trPr>
          <w:gridAfter w:val="3"/>
          <w:wAfter w:w="5148" w:type="dxa"/>
          <w:trHeight w:val="245"/>
          <w:tblHeader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83" w:rsidRPr="002D590B" w:rsidRDefault="00EB2683" w:rsidP="00FE0625">
            <w:pPr>
              <w:rPr>
                <w:sz w:val="21"/>
                <w:szCs w:val="21"/>
              </w:rPr>
            </w:pPr>
          </w:p>
        </w:tc>
        <w:tc>
          <w:tcPr>
            <w:tcW w:w="4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83" w:rsidRPr="002D590B" w:rsidRDefault="00EB2683" w:rsidP="00FE0625">
            <w:pPr>
              <w:rPr>
                <w:sz w:val="21"/>
                <w:szCs w:val="21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2683" w:rsidRPr="002D590B" w:rsidRDefault="00EB2683" w:rsidP="00FE0625">
            <w:pPr>
              <w:rPr>
                <w:sz w:val="21"/>
                <w:szCs w:val="21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2683" w:rsidRPr="002D590B" w:rsidRDefault="00EB2683" w:rsidP="00FE0625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83" w:rsidRPr="002D590B" w:rsidRDefault="00EB2683" w:rsidP="00FE0625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FE0625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2019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FE0625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2020 год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FE0625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2021 год</w:t>
            </w:r>
          </w:p>
        </w:tc>
      </w:tr>
      <w:tr w:rsidR="00EB2683" w:rsidRPr="002D590B" w:rsidTr="005C5F4A">
        <w:trPr>
          <w:gridAfter w:val="3"/>
          <w:wAfter w:w="5148" w:type="dxa"/>
          <w:trHeight w:val="254"/>
          <w:tblHeader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83" w:rsidRPr="002D590B" w:rsidRDefault="00EB2683" w:rsidP="00FE0625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1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83" w:rsidRPr="002D590B" w:rsidRDefault="00EB2683" w:rsidP="00FE0625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2683" w:rsidRPr="002D590B" w:rsidRDefault="00EB2683" w:rsidP="00FE0625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2683" w:rsidRPr="002D590B" w:rsidRDefault="00EB2683" w:rsidP="00FE0625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83" w:rsidRPr="002D590B" w:rsidRDefault="00EB2683" w:rsidP="00FE0625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FE0625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FE0625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FE0625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8</w:t>
            </w:r>
          </w:p>
        </w:tc>
      </w:tr>
      <w:tr w:rsidR="00EB2683" w:rsidRPr="002D590B" w:rsidTr="008339B2">
        <w:trPr>
          <w:trHeight w:val="397"/>
        </w:trPr>
        <w:tc>
          <w:tcPr>
            <w:tcW w:w="1470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B2683" w:rsidRPr="002D590B" w:rsidRDefault="00EB2683" w:rsidP="00651875">
            <w:pPr>
              <w:jc w:val="center"/>
              <w:rPr>
                <w:b/>
                <w:sz w:val="21"/>
                <w:szCs w:val="21"/>
              </w:rPr>
            </w:pPr>
            <w:r w:rsidRPr="002D590B">
              <w:rPr>
                <w:b/>
                <w:sz w:val="21"/>
                <w:szCs w:val="21"/>
              </w:rPr>
              <w:t>Муниципальная программа «Развитие дорожного хозяйства на территории Новостроевского муниципального образования на 2019-2021 годы»</w:t>
            </w:r>
          </w:p>
        </w:tc>
        <w:tc>
          <w:tcPr>
            <w:tcW w:w="1715" w:type="dxa"/>
          </w:tcPr>
          <w:p w:rsidR="00EB2683" w:rsidRPr="002D590B" w:rsidRDefault="00EB2683" w:rsidP="00FE0625">
            <w:pPr>
              <w:spacing w:after="200" w:line="276" w:lineRule="auto"/>
              <w:rPr>
                <w:sz w:val="21"/>
                <w:szCs w:val="21"/>
              </w:rPr>
            </w:pPr>
          </w:p>
        </w:tc>
        <w:tc>
          <w:tcPr>
            <w:tcW w:w="1715" w:type="dxa"/>
          </w:tcPr>
          <w:p w:rsidR="00EB2683" w:rsidRPr="002D590B" w:rsidRDefault="00EB2683" w:rsidP="00FE0625">
            <w:pPr>
              <w:spacing w:after="200" w:line="276" w:lineRule="auto"/>
              <w:rPr>
                <w:sz w:val="21"/>
                <w:szCs w:val="21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FE0625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 </w:t>
            </w:r>
          </w:p>
        </w:tc>
      </w:tr>
      <w:tr w:rsidR="00EB2683" w:rsidRPr="002D590B" w:rsidTr="00084E8C">
        <w:trPr>
          <w:gridAfter w:val="3"/>
          <w:wAfter w:w="5148" w:type="dxa"/>
          <w:trHeight w:val="228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EB2683" w:rsidRPr="002D590B" w:rsidRDefault="00EB2683" w:rsidP="00FE0625">
            <w:pPr>
              <w:jc w:val="center"/>
              <w:rPr>
                <w:b/>
                <w:sz w:val="21"/>
                <w:szCs w:val="21"/>
              </w:rPr>
            </w:pPr>
            <w:r w:rsidRPr="002D590B">
              <w:rPr>
                <w:b/>
                <w:sz w:val="21"/>
                <w:szCs w:val="21"/>
              </w:rPr>
              <w:t> </w:t>
            </w:r>
          </w:p>
        </w:tc>
        <w:tc>
          <w:tcPr>
            <w:tcW w:w="40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EB2683" w:rsidRPr="002D590B" w:rsidRDefault="00EB2683" w:rsidP="00FE0625">
            <w:pPr>
              <w:jc w:val="center"/>
              <w:rPr>
                <w:b/>
                <w:sz w:val="21"/>
                <w:szCs w:val="21"/>
              </w:rPr>
            </w:pPr>
            <w:r w:rsidRPr="002D590B">
              <w:rPr>
                <w:b/>
                <w:sz w:val="21"/>
                <w:szCs w:val="21"/>
              </w:rPr>
              <w:t>Всего по муниципальной программе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EB2683" w:rsidRPr="005C5F4A" w:rsidRDefault="00EB2683" w:rsidP="00FE0625">
            <w:pPr>
              <w:jc w:val="center"/>
              <w:rPr>
                <w:b/>
                <w:sz w:val="21"/>
                <w:szCs w:val="21"/>
              </w:rPr>
            </w:pPr>
            <w:r w:rsidRPr="005C5F4A">
              <w:rPr>
                <w:b/>
                <w:sz w:val="21"/>
                <w:szCs w:val="21"/>
              </w:rPr>
              <w:t>Администрация Новостроевского муниципального образования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B2683" w:rsidRPr="002D590B" w:rsidRDefault="00EB2683" w:rsidP="00FE0625">
            <w:pPr>
              <w:rPr>
                <w:b/>
                <w:sz w:val="21"/>
                <w:szCs w:val="21"/>
              </w:rPr>
            </w:pPr>
            <w:r w:rsidRPr="002D590B">
              <w:rPr>
                <w:b/>
                <w:sz w:val="21"/>
                <w:szCs w:val="21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EB2683" w:rsidRPr="002D590B" w:rsidRDefault="00EB2683" w:rsidP="00FE0625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2D590B">
              <w:rPr>
                <w:b/>
                <w:bCs/>
                <w:color w:val="000000"/>
                <w:sz w:val="21"/>
                <w:szCs w:val="21"/>
              </w:rPr>
              <w:t>6358,6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EB2683" w:rsidRPr="002D590B" w:rsidRDefault="00EB2683" w:rsidP="00FE0625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2D590B">
              <w:rPr>
                <w:b/>
                <w:bCs/>
                <w:color w:val="000000"/>
                <w:sz w:val="21"/>
                <w:szCs w:val="21"/>
              </w:rPr>
              <w:t>1947,6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EB2683" w:rsidRPr="002D590B" w:rsidRDefault="00EB2683" w:rsidP="00FE0625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2D590B">
              <w:rPr>
                <w:b/>
                <w:bCs/>
                <w:color w:val="000000"/>
                <w:sz w:val="21"/>
                <w:szCs w:val="21"/>
              </w:rPr>
              <w:t>1849,2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EB2683" w:rsidRPr="002D590B" w:rsidRDefault="00EB2683" w:rsidP="00FE0625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2D590B">
              <w:rPr>
                <w:b/>
                <w:bCs/>
                <w:color w:val="000000"/>
                <w:sz w:val="21"/>
                <w:szCs w:val="21"/>
              </w:rPr>
              <w:t>2561,8</w:t>
            </w:r>
          </w:p>
        </w:tc>
      </w:tr>
      <w:tr w:rsidR="00EB2683" w:rsidRPr="002D590B" w:rsidTr="00084E8C">
        <w:trPr>
          <w:gridAfter w:val="3"/>
          <w:wAfter w:w="5148" w:type="dxa"/>
          <w:trHeight w:val="315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EB2683" w:rsidRPr="002D590B" w:rsidRDefault="00EB2683" w:rsidP="00FE0625">
            <w:pPr>
              <w:rPr>
                <w:b/>
                <w:sz w:val="21"/>
                <w:szCs w:val="21"/>
              </w:rPr>
            </w:pPr>
          </w:p>
        </w:tc>
        <w:tc>
          <w:tcPr>
            <w:tcW w:w="40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EB2683" w:rsidRPr="002D590B" w:rsidRDefault="00EB2683" w:rsidP="00FE0625">
            <w:pPr>
              <w:rPr>
                <w:b/>
                <w:sz w:val="21"/>
                <w:szCs w:val="21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EB2683" w:rsidRPr="002D590B" w:rsidRDefault="00EB2683" w:rsidP="00FE0625">
            <w:pPr>
              <w:rPr>
                <w:b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B2683" w:rsidRPr="002D590B" w:rsidRDefault="00EB2683" w:rsidP="00FE0625">
            <w:pPr>
              <w:rPr>
                <w:b/>
                <w:sz w:val="21"/>
                <w:szCs w:val="21"/>
              </w:rPr>
            </w:pPr>
            <w:r w:rsidRPr="002D590B">
              <w:rPr>
                <w:b/>
                <w:sz w:val="21"/>
                <w:szCs w:val="21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EB2683" w:rsidRPr="002D590B" w:rsidRDefault="00EB2683" w:rsidP="00FE0625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2D590B">
              <w:rPr>
                <w:b/>
                <w:bCs/>
                <w:color w:val="000000"/>
                <w:sz w:val="21"/>
                <w:szCs w:val="21"/>
              </w:rPr>
              <w:t>6358,6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EB2683" w:rsidRPr="002D590B" w:rsidRDefault="00EB2683" w:rsidP="00FE0625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2D590B">
              <w:rPr>
                <w:b/>
                <w:bCs/>
                <w:color w:val="000000"/>
                <w:sz w:val="21"/>
                <w:szCs w:val="21"/>
              </w:rPr>
              <w:t>1947,6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EB2683" w:rsidRPr="002D590B" w:rsidRDefault="00EB2683" w:rsidP="00FE0625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2D590B">
              <w:rPr>
                <w:b/>
                <w:bCs/>
                <w:color w:val="000000"/>
                <w:sz w:val="21"/>
                <w:szCs w:val="21"/>
              </w:rPr>
              <w:t>1849,2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EB2683" w:rsidRPr="002D590B" w:rsidRDefault="00EB2683" w:rsidP="00FE0625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2D590B">
              <w:rPr>
                <w:b/>
                <w:bCs/>
                <w:color w:val="000000"/>
                <w:sz w:val="21"/>
                <w:szCs w:val="21"/>
              </w:rPr>
              <w:t>2561,8</w:t>
            </w:r>
          </w:p>
        </w:tc>
      </w:tr>
      <w:tr w:rsidR="00EB2683" w:rsidRPr="002D590B" w:rsidTr="00084E8C">
        <w:trPr>
          <w:gridAfter w:val="3"/>
          <w:wAfter w:w="5148" w:type="dxa"/>
          <w:trHeight w:val="312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EB2683" w:rsidRPr="002D590B" w:rsidRDefault="00EB2683" w:rsidP="002D590B">
            <w:pPr>
              <w:rPr>
                <w:b/>
                <w:sz w:val="21"/>
                <w:szCs w:val="21"/>
              </w:rPr>
            </w:pPr>
          </w:p>
        </w:tc>
        <w:tc>
          <w:tcPr>
            <w:tcW w:w="40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EB2683" w:rsidRPr="002D590B" w:rsidRDefault="00EB2683" w:rsidP="002D590B">
            <w:pPr>
              <w:rPr>
                <w:b/>
                <w:sz w:val="21"/>
                <w:szCs w:val="21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EB2683" w:rsidRPr="002D590B" w:rsidRDefault="00EB2683" w:rsidP="002D590B">
            <w:pPr>
              <w:rPr>
                <w:b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B2683" w:rsidRPr="002D590B" w:rsidRDefault="00EB2683" w:rsidP="002D590B">
            <w:pPr>
              <w:rPr>
                <w:b/>
                <w:sz w:val="21"/>
                <w:szCs w:val="21"/>
              </w:rPr>
            </w:pPr>
            <w:r w:rsidRPr="002D590B">
              <w:rPr>
                <w:b/>
                <w:sz w:val="21"/>
                <w:szCs w:val="21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B2683" w:rsidRPr="002D590B" w:rsidRDefault="00EB2683" w:rsidP="002D590B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B2683" w:rsidRPr="002D590B" w:rsidRDefault="00EB2683" w:rsidP="002D590B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B2683" w:rsidRPr="002D590B" w:rsidRDefault="00EB2683" w:rsidP="002D590B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B2683" w:rsidRPr="002D590B" w:rsidRDefault="00EB2683" w:rsidP="002D590B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</w:tr>
      <w:tr w:rsidR="00EB2683" w:rsidRPr="002D590B" w:rsidTr="00084E8C">
        <w:trPr>
          <w:gridAfter w:val="3"/>
          <w:wAfter w:w="5148" w:type="dxa"/>
          <w:trHeight w:val="285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/>
            <w:vAlign w:val="center"/>
          </w:tcPr>
          <w:p w:rsidR="00EB2683" w:rsidRPr="002D590B" w:rsidRDefault="00EB2683" w:rsidP="002D590B">
            <w:pPr>
              <w:rPr>
                <w:b/>
                <w:sz w:val="21"/>
                <w:szCs w:val="21"/>
              </w:rPr>
            </w:pPr>
          </w:p>
        </w:tc>
        <w:tc>
          <w:tcPr>
            <w:tcW w:w="409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/>
            <w:vAlign w:val="center"/>
          </w:tcPr>
          <w:p w:rsidR="00EB2683" w:rsidRPr="002D590B" w:rsidRDefault="00EB2683" w:rsidP="002D590B">
            <w:pPr>
              <w:rPr>
                <w:b/>
                <w:sz w:val="21"/>
                <w:szCs w:val="21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/>
            <w:vAlign w:val="center"/>
          </w:tcPr>
          <w:p w:rsidR="00EB2683" w:rsidRPr="002D590B" w:rsidRDefault="00EB2683" w:rsidP="002D590B">
            <w:pPr>
              <w:rPr>
                <w:b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B2683" w:rsidRPr="002D590B" w:rsidRDefault="00EB2683" w:rsidP="002D590B">
            <w:pPr>
              <w:rPr>
                <w:b/>
                <w:sz w:val="21"/>
                <w:szCs w:val="21"/>
              </w:rPr>
            </w:pPr>
            <w:r w:rsidRPr="002D590B">
              <w:rPr>
                <w:b/>
                <w:sz w:val="21"/>
                <w:szCs w:val="21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B2683" w:rsidRPr="002D590B" w:rsidRDefault="00EB2683" w:rsidP="002D590B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B2683" w:rsidRPr="002D590B" w:rsidRDefault="00EB2683" w:rsidP="002D590B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B2683" w:rsidRPr="002D590B" w:rsidRDefault="00EB2683" w:rsidP="002D590B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B2683" w:rsidRPr="002D590B" w:rsidRDefault="00EB2683" w:rsidP="002D590B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</w:tr>
      <w:tr w:rsidR="00EB2683" w:rsidRPr="002D590B" w:rsidTr="00084E8C">
        <w:trPr>
          <w:gridAfter w:val="3"/>
          <w:wAfter w:w="5148" w:type="dxa"/>
          <w:trHeight w:val="150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B2683" w:rsidRPr="002D590B" w:rsidRDefault="00EB2683" w:rsidP="002D590B">
            <w:pPr>
              <w:jc w:val="center"/>
              <w:rPr>
                <w:b/>
                <w:sz w:val="21"/>
                <w:szCs w:val="21"/>
              </w:rPr>
            </w:pPr>
            <w:r w:rsidRPr="002D590B">
              <w:rPr>
                <w:b/>
                <w:sz w:val="21"/>
                <w:szCs w:val="21"/>
              </w:rPr>
              <w:t>1.1.</w:t>
            </w:r>
          </w:p>
        </w:tc>
        <w:tc>
          <w:tcPr>
            <w:tcW w:w="40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B2683" w:rsidRPr="002D590B" w:rsidRDefault="00EB2683" w:rsidP="00F71A01">
            <w:pPr>
              <w:rPr>
                <w:b/>
                <w:sz w:val="21"/>
                <w:szCs w:val="21"/>
              </w:rPr>
            </w:pPr>
            <w:r w:rsidRPr="002D590B">
              <w:rPr>
                <w:b/>
                <w:sz w:val="21"/>
                <w:szCs w:val="21"/>
              </w:rPr>
              <w:t>Основное мероприятие 1</w:t>
            </w:r>
          </w:p>
          <w:p w:rsidR="00EB2683" w:rsidRPr="002D590B" w:rsidRDefault="00EB2683" w:rsidP="00F71A01">
            <w:pPr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Обеспечение сохранности автомобильных дорог общего пользования местного значения путем выполнения ремонтных и эксплуатационных работ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683" w:rsidRPr="002D590B" w:rsidRDefault="00EB2683" w:rsidP="002D590B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sz w:val="21"/>
                <w:szCs w:val="21"/>
              </w:rPr>
              <w:t>Администрация Новостроевс</w:t>
            </w:r>
            <w:r w:rsidRPr="002D590B">
              <w:rPr>
                <w:sz w:val="21"/>
                <w:szCs w:val="21"/>
              </w:rPr>
              <w:t>кого муниципального образования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2D590B">
            <w:pPr>
              <w:rPr>
                <w:b/>
                <w:sz w:val="21"/>
                <w:szCs w:val="21"/>
              </w:rPr>
            </w:pPr>
            <w:r w:rsidRPr="002D590B">
              <w:rPr>
                <w:b/>
                <w:sz w:val="21"/>
                <w:szCs w:val="21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683" w:rsidRPr="002D590B" w:rsidRDefault="00EB2683" w:rsidP="002D590B">
            <w:pPr>
              <w:jc w:val="center"/>
              <w:rPr>
                <w:b/>
                <w:sz w:val="21"/>
                <w:szCs w:val="21"/>
              </w:rPr>
            </w:pPr>
            <w:r w:rsidRPr="002D590B">
              <w:rPr>
                <w:b/>
                <w:sz w:val="21"/>
                <w:szCs w:val="21"/>
              </w:rPr>
              <w:t>5 920,1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683" w:rsidRPr="002D590B" w:rsidRDefault="00EB2683" w:rsidP="002D590B">
            <w:pPr>
              <w:jc w:val="center"/>
              <w:rPr>
                <w:b/>
                <w:sz w:val="21"/>
                <w:szCs w:val="21"/>
              </w:rPr>
            </w:pPr>
            <w:r w:rsidRPr="002D590B">
              <w:rPr>
                <w:b/>
                <w:sz w:val="21"/>
                <w:szCs w:val="21"/>
              </w:rPr>
              <w:t>1 679,1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683" w:rsidRPr="002D590B" w:rsidRDefault="00EB2683" w:rsidP="002D590B">
            <w:pPr>
              <w:jc w:val="center"/>
              <w:rPr>
                <w:b/>
                <w:sz w:val="21"/>
                <w:szCs w:val="21"/>
              </w:rPr>
            </w:pPr>
            <w:r w:rsidRPr="002D590B">
              <w:rPr>
                <w:b/>
                <w:sz w:val="21"/>
                <w:szCs w:val="21"/>
              </w:rPr>
              <w:t>1 829,2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B2683" w:rsidRPr="002D590B" w:rsidRDefault="00EB2683" w:rsidP="002D590B">
            <w:pPr>
              <w:jc w:val="center"/>
              <w:rPr>
                <w:b/>
                <w:sz w:val="21"/>
                <w:szCs w:val="21"/>
              </w:rPr>
            </w:pPr>
            <w:r w:rsidRPr="002D590B">
              <w:rPr>
                <w:b/>
                <w:sz w:val="21"/>
                <w:szCs w:val="21"/>
              </w:rPr>
              <w:t>2 411,8</w:t>
            </w:r>
          </w:p>
        </w:tc>
      </w:tr>
      <w:tr w:rsidR="00EB2683" w:rsidRPr="002D590B" w:rsidTr="00084E8C">
        <w:trPr>
          <w:gridAfter w:val="3"/>
          <w:wAfter w:w="5148" w:type="dxa"/>
          <w:trHeight w:val="150"/>
        </w:trPr>
        <w:tc>
          <w:tcPr>
            <w:tcW w:w="72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B2683" w:rsidRPr="002D590B" w:rsidRDefault="00EB2683" w:rsidP="002D590B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096" w:type="dxa"/>
            <w:vMerge/>
            <w:tcBorders>
              <w:left w:val="nil"/>
              <w:right w:val="single" w:sz="4" w:space="0" w:color="auto"/>
            </w:tcBorders>
          </w:tcPr>
          <w:p w:rsidR="00EB2683" w:rsidRPr="002D590B" w:rsidRDefault="00EB2683" w:rsidP="00F71A01">
            <w:pPr>
              <w:rPr>
                <w:b/>
                <w:sz w:val="21"/>
                <w:szCs w:val="21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2683" w:rsidRPr="002D590B" w:rsidRDefault="00EB2683" w:rsidP="002D590B">
            <w:pPr>
              <w:rPr>
                <w:b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2D590B">
            <w:pPr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683" w:rsidRPr="002D590B" w:rsidRDefault="00EB2683" w:rsidP="002D590B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5 920,1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683" w:rsidRPr="002D590B" w:rsidRDefault="00EB2683" w:rsidP="002D590B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1 679,1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683" w:rsidRPr="002D590B" w:rsidRDefault="00EB2683" w:rsidP="002D590B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1 829,2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B2683" w:rsidRPr="002D590B" w:rsidRDefault="00EB2683" w:rsidP="002D590B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2 411,8</w:t>
            </w:r>
          </w:p>
        </w:tc>
      </w:tr>
      <w:tr w:rsidR="00EB2683" w:rsidRPr="002D590B" w:rsidTr="005C5F4A">
        <w:trPr>
          <w:gridAfter w:val="3"/>
          <w:wAfter w:w="5148" w:type="dxa"/>
          <w:trHeight w:val="152"/>
        </w:trPr>
        <w:tc>
          <w:tcPr>
            <w:tcW w:w="72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B2683" w:rsidRPr="002D590B" w:rsidRDefault="00EB2683" w:rsidP="002D590B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096" w:type="dxa"/>
            <w:vMerge/>
            <w:tcBorders>
              <w:left w:val="nil"/>
              <w:right w:val="single" w:sz="4" w:space="0" w:color="auto"/>
            </w:tcBorders>
          </w:tcPr>
          <w:p w:rsidR="00EB2683" w:rsidRPr="002D590B" w:rsidRDefault="00EB2683" w:rsidP="00F71A01">
            <w:pPr>
              <w:rPr>
                <w:b/>
                <w:sz w:val="21"/>
                <w:szCs w:val="21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2683" w:rsidRPr="002D590B" w:rsidRDefault="00EB2683" w:rsidP="002D590B">
            <w:pPr>
              <w:rPr>
                <w:b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2D590B">
            <w:pPr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2D590B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2D590B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2D590B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B2683" w:rsidRPr="002D590B" w:rsidRDefault="00EB2683" w:rsidP="002D590B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</w:tr>
      <w:tr w:rsidR="00EB2683" w:rsidRPr="002D590B" w:rsidTr="005C5F4A">
        <w:trPr>
          <w:gridAfter w:val="3"/>
          <w:wAfter w:w="5148" w:type="dxa"/>
          <w:trHeight w:val="152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2D590B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0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F71A01">
            <w:pPr>
              <w:rPr>
                <w:b/>
                <w:sz w:val="21"/>
                <w:szCs w:val="21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2D590B">
            <w:pPr>
              <w:rPr>
                <w:b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2D590B">
            <w:pPr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2D590B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2D590B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2D590B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B2683" w:rsidRPr="002D590B" w:rsidRDefault="00EB2683" w:rsidP="002D590B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</w:tr>
      <w:tr w:rsidR="00EB2683" w:rsidRPr="002D590B" w:rsidTr="00084E8C">
        <w:trPr>
          <w:gridAfter w:val="3"/>
          <w:wAfter w:w="5148" w:type="dxa"/>
          <w:trHeight w:val="150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B2683" w:rsidRPr="002D590B" w:rsidRDefault="00EB2683" w:rsidP="00FE0625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1.1.1</w:t>
            </w:r>
          </w:p>
        </w:tc>
        <w:tc>
          <w:tcPr>
            <w:tcW w:w="40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B2683" w:rsidRPr="002D590B" w:rsidRDefault="00EB2683" w:rsidP="00F71A01">
            <w:pPr>
              <w:rPr>
                <w:sz w:val="21"/>
                <w:szCs w:val="21"/>
                <w:u w:val="single"/>
              </w:rPr>
            </w:pPr>
            <w:r w:rsidRPr="002D590B">
              <w:rPr>
                <w:sz w:val="21"/>
                <w:szCs w:val="21"/>
                <w:u w:val="single"/>
              </w:rPr>
              <w:t>Мероприятие 1</w:t>
            </w:r>
          </w:p>
          <w:p w:rsidR="00EB2683" w:rsidRPr="002D590B" w:rsidRDefault="00EB2683" w:rsidP="00F71A01">
            <w:pPr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683" w:rsidRPr="002D590B" w:rsidRDefault="00EB2683" w:rsidP="00716CD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Администрация Новостроевс</w:t>
            </w:r>
            <w:r w:rsidRPr="002D590B">
              <w:rPr>
                <w:sz w:val="21"/>
                <w:szCs w:val="21"/>
              </w:rPr>
              <w:t>кого муниципального образования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FE0625">
            <w:pPr>
              <w:rPr>
                <w:b/>
                <w:i/>
                <w:sz w:val="21"/>
                <w:szCs w:val="21"/>
              </w:rPr>
            </w:pPr>
            <w:r w:rsidRPr="002D590B">
              <w:rPr>
                <w:b/>
                <w:i/>
                <w:sz w:val="21"/>
                <w:szCs w:val="21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683" w:rsidRPr="002D590B" w:rsidRDefault="00EB2683" w:rsidP="00FE0625">
            <w:pPr>
              <w:jc w:val="center"/>
              <w:rPr>
                <w:b/>
                <w:i/>
                <w:sz w:val="21"/>
                <w:szCs w:val="21"/>
              </w:rPr>
            </w:pPr>
            <w:r w:rsidRPr="002D590B">
              <w:rPr>
                <w:b/>
                <w:i/>
                <w:sz w:val="21"/>
                <w:szCs w:val="21"/>
              </w:rPr>
              <w:t>5 920,1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683" w:rsidRPr="002D590B" w:rsidRDefault="00EB2683" w:rsidP="00FE0625">
            <w:pPr>
              <w:jc w:val="center"/>
              <w:rPr>
                <w:b/>
                <w:i/>
                <w:sz w:val="21"/>
                <w:szCs w:val="21"/>
              </w:rPr>
            </w:pPr>
            <w:r w:rsidRPr="002D590B">
              <w:rPr>
                <w:b/>
                <w:i/>
                <w:sz w:val="21"/>
                <w:szCs w:val="21"/>
              </w:rPr>
              <w:t>1 679,1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683" w:rsidRPr="002D590B" w:rsidRDefault="00EB2683" w:rsidP="00FE0625">
            <w:pPr>
              <w:jc w:val="center"/>
              <w:rPr>
                <w:b/>
                <w:i/>
                <w:sz w:val="21"/>
                <w:szCs w:val="21"/>
              </w:rPr>
            </w:pPr>
            <w:r w:rsidRPr="002D590B">
              <w:rPr>
                <w:b/>
                <w:i/>
                <w:sz w:val="21"/>
                <w:szCs w:val="21"/>
              </w:rPr>
              <w:t>1 829,2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B2683" w:rsidRPr="002D590B" w:rsidRDefault="00EB2683" w:rsidP="00FE0625">
            <w:pPr>
              <w:jc w:val="center"/>
              <w:rPr>
                <w:b/>
                <w:i/>
                <w:sz w:val="21"/>
                <w:szCs w:val="21"/>
              </w:rPr>
            </w:pPr>
            <w:r w:rsidRPr="002D590B">
              <w:rPr>
                <w:b/>
                <w:i/>
                <w:sz w:val="21"/>
                <w:szCs w:val="21"/>
              </w:rPr>
              <w:t>2 411,8</w:t>
            </w:r>
          </w:p>
        </w:tc>
      </w:tr>
      <w:tr w:rsidR="00EB2683" w:rsidRPr="002D590B" w:rsidTr="00084E8C">
        <w:trPr>
          <w:gridAfter w:val="3"/>
          <w:wAfter w:w="5148" w:type="dxa"/>
          <w:trHeight w:val="150"/>
        </w:trPr>
        <w:tc>
          <w:tcPr>
            <w:tcW w:w="72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B2683" w:rsidRPr="002D590B" w:rsidRDefault="00EB2683" w:rsidP="00FE062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096" w:type="dxa"/>
            <w:vMerge/>
            <w:tcBorders>
              <w:left w:val="nil"/>
              <w:right w:val="single" w:sz="4" w:space="0" w:color="auto"/>
            </w:tcBorders>
          </w:tcPr>
          <w:p w:rsidR="00EB2683" w:rsidRPr="002D590B" w:rsidRDefault="00EB2683" w:rsidP="00F71A01">
            <w:pPr>
              <w:rPr>
                <w:sz w:val="21"/>
                <w:szCs w:val="21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2683" w:rsidRPr="002D590B" w:rsidRDefault="00EB2683" w:rsidP="00FE0625">
            <w:pPr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FE0625">
            <w:pPr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683" w:rsidRPr="002D590B" w:rsidRDefault="00EB2683" w:rsidP="00FE0625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5 920,1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683" w:rsidRPr="002D590B" w:rsidRDefault="00EB2683" w:rsidP="00FE0625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1 679,1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683" w:rsidRPr="002D590B" w:rsidRDefault="00EB2683" w:rsidP="00FE0625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1 829,2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B2683" w:rsidRPr="002D590B" w:rsidRDefault="00EB2683" w:rsidP="00FE0625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2 411,8</w:t>
            </w:r>
          </w:p>
        </w:tc>
      </w:tr>
      <w:tr w:rsidR="00EB2683" w:rsidRPr="002D590B" w:rsidTr="005C5F4A">
        <w:trPr>
          <w:gridAfter w:val="3"/>
          <w:wAfter w:w="5148" w:type="dxa"/>
          <w:trHeight w:val="152"/>
        </w:trPr>
        <w:tc>
          <w:tcPr>
            <w:tcW w:w="72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B2683" w:rsidRPr="002D590B" w:rsidRDefault="00EB2683" w:rsidP="002D590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096" w:type="dxa"/>
            <w:vMerge/>
            <w:tcBorders>
              <w:left w:val="nil"/>
              <w:right w:val="single" w:sz="4" w:space="0" w:color="auto"/>
            </w:tcBorders>
          </w:tcPr>
          <w:p w:rsidR="00EB2683" w:rsidRPr="002D590B" w:rsidRDefault="00EB2683" w:rsidP="00F71A01">
            <w:pPr>
              <w:rPr>
                <w:sz w:val="21"/>
                <w:szCs w:val="21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2683" w:rsidRPr="002D590B" w:rsidRDefault="00EB2683" w:rsidP="002D590B">
            <w:pPr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2D590B">
            <w:pPr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2D590B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2D590B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2D590B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B2683" w:rsidRPr="002D590B" w:rsidRDefault="00EB2683" w:rsidP="002D590B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</w:tr>
      <w:tr w:rsidR="00EB2683" w:rsidRPr="002D590B" w:rsidTr="005C5F4A">
        <w:trPr>
          <w:gridAfter w:val="3"/>
          <w:wAfter w:w="5148" w:type="dxa"/>
          <w:trHeight w:val="152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2D590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0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F71A01">
            <w:pPr>
              <w:rPr>
                <w:sz w:val="21"/>
                <w:szCs w:val="21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2D590B">
            <w:pPr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2D590B">
            <w:pPr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2D590B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2D590B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2D590B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B2683" w:rsidRPr="002D590B" w:rsidRDefault="00EB2683" w:rsidP="002D590B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</w:tr>
      <w:tr w:rsidR="00EB2683" w:rsidRPr="002D590B" w:rsidTr="00084E8C">
        <w:trPr>
          <w:gridAfter w:val="3"/>
          <w:wAfter w:w="5148" w:type="dxa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jc w:val="center"/>
              <w:rPr>
                <w:b/>
                <w:sz w:val="21"/>
                <w:szCs w:val="21"/>
              </w:rPr>
            </w:pPr>
            <w:r w:rsidRPr="002D590B">
              <w:rPr>
                <w:b/>
                <w:sz w:val="21"/>
                <w:szCs w:val="21"/>
              </w:rPr>
              <w:t>1.2</w:t>
            </w:r>
          </w:p>
        </w:tc>
        <w:tc>
          <w:tcPr>
            <w:tcW w:w="4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683" w:rsidRPr="002D590B" w:rsidRDefault="00EB2683" w:rsidP="00F71A01">
            <w:pPr>
              <w:rPr>
                <w:b/>
                <w:sz w:val="21"/>
                <w:szCs w:val="21"/>
              </w:rPr>
            </w:pPr>
            <w:r w:rsidRPr="002D590B">
              <w:rPr>
                <w:b/>
                <w:sz w:val="21"/>
                <w:szCs w:val="21"/>
              </w:rPr>
              <w:t>Основное мероприятие 2</w:t>
            </w:r>
          </w:p>
          <w:p w:rsidR="00EB2683" w:rsidRPr="002D590B" w:rsidRDefault="00EB2683" w:rsidP="00F71A01">
            <w:pPr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 xml:space="preserve">Обеспечение безопасности дорожного движения на автомобильных дорогах общего пользования местного значения 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B2683" w:rsidRDefault="00EB2683" w:rsidP="005C5F4A">
            <w:pPr>
              <w:jc w:val="center"/>
            </w:pPr>
            <w:r w:rsidRPr="00554FF1">
              <w:rPr>
                <w:sz w:val="21"/>
                <w:szCs w:val="21"/>
              </w:rPr>
              <w:t>Администрация Новостроевского муниципального образования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rPr>
                <w:b/>
                <w:sz w:val="21"/>
                <w:szCs w:val="21"/>
              </w:rPr>
            </w:pPr>
            <w:r w:rsidRPr="002D590B">
              <w:rPr>
                <w:b/>
                <w:sz w:val="21"/>
                <w:szCs w:val="21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683" w:rsidRPr="002D590B" w:rsidRDefault="00EB2683" w:rsidP="005C5F4A">
            <w:pPr>
              <w:jc w:val="center"/>
              <w:rPr>
                <w:b/>
                <w:sz w:val="21"/>
                <w:szCs w:val="21"/>
              </w:rPr>
            </w:pPr>
            <w:r w:rsidRPr="002D590B">
              <w:rPr>
                <w:b/>
                <w:sz w:val="21"/>
                <w:szCs w:val="21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683" w:rsidRPr="002D590B" w:rsidRDefault="00EB2683" w:rsidP="005C5F4A">
            <w:pPr>
              <w:jc w:val="center"/>
              <w:rPr>
                <w:b/>
                <w:sz w:val="21"/>
                <w:szCs w:val="21"/>
              </w:rPr>
            </w:pPr>
            <w:r w:rsidRPr="002D590B">
              <w:rPr>
                <w:b/>
                <w:sz w:val="21"/>
                <w:szCs w:val="21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683" w:rsidRPr="002D590B" w:rsidRDefault="00EB2683" w:rsidP="005C5F4A">
            <w:pPr>
              <w:jc w:val="center"/>
              <w:rPr>
                <w:b/>
                <w:sz w:val="21"/>
                <w:szCs w:val="21"/>
              </w:rPr>
            </w:pPr>
            <w:r w:rsidRPr="002D590B">
              <w:rPr>
                <w:b/>
                <w:sz w:val="21"/>
                <w:szCs w:val="21"/>
              </w:rPr>
              <w:t>20,0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683" w:rsidRPr="002D590B" w:rsidRDefault="00EB2683" w:rsidP="005C5F4A">
            <w:pPr>
              <w:jc w:val="center"/>
              <w:rPr>
                <w:b/>
                <w:sz w:val="21"/>
                <w:szCs w:val="21"/>
              </w:rPr>
            </w:pPr>
            <w:r w:rsidRPr="002D590B">
              <w:rPr>
                <w:b/>
                <w:sz w:val="21"/>
                <w:szCs w:val="21"/>
              </w:rPr>
              <w:t>50,0</w:t>
            </w:r>
          </w:p>
        </w:tc>
      </w:tr>
      <w:tr w:rsidR="00EB2683" w:rsidRPr="002D590B" w:rsidTr="00084E8C">
        <w:trPr>
          <w:gridAfter w:val="3"/>
          <w:wAfter w:w="5148" w:type="dxa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683" w:rsidRPr="002D590B" w:rsidRDefault="00EB2683" w:rsidP="005C5F4A">
            <w:pPr>
              <w:rPr>
                <w:b/>
                <w:sz w:val="21"/>
                <w:szCs w:val="21"/>
              </w:rPr>
            </w:pPr>
          </w:p>
        </w:tc>
        <w:tc>
          <w:tcPr>
            <w:tcW w:w="4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683" w:rsidRPr="002D590B" w:rsidRDefault="00EB2683" w:rsidP="005C5F4A">
            <w:pPr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jc w:val="center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683" w:rsidRPr="002D590B" w:rsidRDefault="00EB2683" w:rsidP="005C5F4A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683" w:rsidRPr="002D590B" w:rsidRDefault="00EB2683" w:rsidP="005C5F4A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683" w:rsidRPr="002D590B" w:rsidRDefault="00EB2683" w:rsidP="005C5F4A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20,0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683" w:rsidRPr="002D590B" w:rsidRDefault="00EB2683" w:rsidP="005C5F4A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50,0</w:t>
            </w:r>
          </w:p>
        </w:tc>
      </w:tr>
      <w:tr w:rsidR="00EB2683" w:rsidRPr="002D590B" w:rsidTr="005C5F4A">
        <w:trPr>
          <w:gridAfter w:val="3"/>
          <w:wAfter w:w="5148" w:type="dxa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683" w:rsidRPr="002D590B" w:rsidRDefault="00EB2683" w:rsidP="005C5F4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683" w:rsidRPr="002D590B" w:rsidRDefault="00EB2683" w:rsidP="005C5F4A">
            <w:pPr>
              <w:jc w:val="center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jc w:val="center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</w:tr>
      <w:tr w:rsidR="00EB2683" w:rsidRPr="002D590B" w:rsidTr="005C5F4A">
        <w:trPr>
          <w:gridAfter w:val="3"/>
          <w:wAfter w:w="5148" w:type="dxa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2683" w:rsidRPr="002D590B" w:rsidRDefault="00EB2683" w:rsidP="005C5F4A">
            <w:pPr>
              <w:rPr>
                <w:b/>
                <w:sz w:val="21"/>
                <w:szCs w:val="21"/>
              </w:rPr>
            </w:pPr>
          </w:p>
        </w:tc>
        <w:tc>
          <w:tcPr>
            <w:tcW w:w="409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2683" w:rsidRPr="002D590B" w:rsidRDefault="00EB2683" w:rsidP="005C5F4A">
            <w:pPr>
              <w:rPr>
                <w:b/>
                <w:sz w:val="21"/>
                <w:szCs w:val="21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2683" w:rsidRPr="002D590B" w:rsidRDefault="00EB2683" w:rsidP="005C5F4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</w:tr>
      <w:tr w:rsidR="00EB2683" w:rsidRPr="002D590B" w:rsidTr="00084E8C">
        <w:trPr>
          <w:gridAfter w:val="3"/>
          <w:wAfter w:w="5148" w:type="dxa"/>
          <w:trHeight w:val="315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1.2.1</w:t>
            </w:r>
          </w:p>
        </w:tc>
        <w:tc>
          <w:tcPr>
            <w:tcW w:w="4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683" w:rsidRPr="002D590B" w:rsidRDefault="00EB2683" w:rsidP="00F71A01">
            <w:pPr>
              <w:rPr>
                <w:sz w:val="21"/>
                <w:szCs w:val="21"/>
                <w:u w:val="single"/>
              </w:rPr>
            </w:pPr>
            <w:r w:rsidRPr="002D590B">
              <w:rPr>
                <w:sz w:val="21"/>
                <w:szCs w:val="21"/>
                <w:u w:val="single"/>
              </w:rPr>
              <w:t>Мероприятие 1</w:t>
            </w:r>
          </w:p>
          <w:p w:rsidR="00EB2683" w:rsidRPr="002D590B" w:rsidRDefault="00EB2683" w:rsidP="00F71A01">
            <w:pPr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Приобретение и установка дорожных знаков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B2683" w:rsidRDefault="00EB2683" w:rsidP="005C5F4A">
            <w:pPr>
              <w:jc w:val="center"/>
            </w:pPr>
            <w:r w:rsidRPr="00554FF1">
              <w:rPr>
                <w:sz w:val="21"/>
                <w:szCs w:val="21"/>
              </w:rPr>
              <w:t>Администрация Новостроевского муниципального образования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rPr>
                <w:b/>
                <w:i/>
                <w:sz w:val="21"/>
                <w:szCs w:val="21"/>
              </w:rPr>
            </w:pPr>
            <w:r w:rsidRPr="002D590B">
              <w:rPr>
                <w:b/>
                <w:i/>
                <w:sz w:val="21"/>
                <w:szCs w:val="21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683" w:rsidRPr="002D590B" w:rsidRDefault="00EB2683" w:rsidP="005C5F4A">
            <w:pPr>
              <w:jc w:val="center"/>
              <w:rPr>
                <w:b/>
                <w:i/>
                <w:sz w:val="21"/>
                <w:szCs w:val="21"/>
              </w:rPr>
            </w:pPr>
            <w:r w:rsidRPr="002D590B">
              <w:rPr>
                <w:b/>
                <w:i/>
                <w:sz w:val="21"/>
                <w:szCs w:val="21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683" w:rsidRPr="002D590B" w:rsidRDefault="00EB2683" w:rsidP="005C5F4A">
            <w:pPr>
              <w:jc w:val="center"/>
              <w:rPr>
                <w:b/>
                <w:i/>
                <w:sz w:val="21"/>
                <w:szCs w:val="21"/>
              </w:rPr>
            </w:pPr>
            <w:r w:rsidRPr="002D590B">
              <w:rPr>
                <w:b/>
                <w:i/>
                <w:sz w:val="21"/>
                <w:szCs w:val="21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683" w:rsidRPr="002D590B" w:rsidRDefault="00EB2683" w:rsidP="005C5F4A">
            <w:pPr>
              <w:jc w:val="center"/>
              <w:rPr>
                <w:b/>
                <w:i/>
                <w:sz w:val="21"/>
                <w:szCs w:val="21"/>
              </w:rPr>
            </w:pPr>
            <w:r w:rsidRPr="002D590B">
              <w:rPr>
                <w:b/>
                <w:i/>
                <w:sz w:val="21"/>
                <w:szCs w:val="21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683" w:rsidRPr="002D590B" w:rsidRDefault="00EB2683" w:rsidP="005C5F4A">
            <w:pPr>
              <w:jc w:val="center"/>
              <w:rPr>
                <w:b/>
                <w:i/>
                <w:sz w:val="21"/>
                <w:szCs w:val="21"/>
              </w:rPr>
            </w:pPr>
            <w:r w:rsidRPr="002D590B">
              <w:rPr>
                <w:b/>
                <w:i/>
                <w:sz w:val="21"/>
                <w:szCs w:val="21"/>
              </w:rPr>
              <w:t>30,0</w:t>
            </w:r>
          </w:p>
        </w:tc>
      </w:tr>
      <w:tr w:rsidR="00EB2683" w:rsidRPr="002D590B" w:rsidTr="00084E8C">
        <w:trPr>
          <w:gridAfter w:val="3"/>
          <w:wAfter w:w="5148" w:type="dxa"/>
          <w:trHeight w:val="315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683" w:rsidRPr="002D590B" w:rsidRDefault="00EB2683" w:rsidP="00FE0625">
            <w:pPr>
              <w:rPr>
                <w:sz w:val="21"/>
                <w:szCs w:val="21"/>
              </w:rPr>
            </w:pPr>
          </w:p>
        </w:tc>
        <w:tc>
          <w:tcPr>
            <w:tcW w:w="4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683" w:rsidRPr="002D590B" w:rsidRDefault="00EB2683" w:rsidP="00F71A01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683" w:rsidRPr="002D590B" w:rsidRDefault="00EB2683" w:rsidP="00FE0625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FE0625">
            <w:pPr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683" w:rsidRPr="002D590B" w:rsidRDefault="00EB2683" w:rsidP="00FE0625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683" w:rsidRPr="002D590B" w:rsidRDefault="00EB2683" w:rsidP="00FE0625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683" w:rsidRPr="002D590B" w:rsidRDefault="00EB2683" w:rsidP="00FE0625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683" w:rsidRPr="002D590B" w:rsidRDefault="00EB2683" w:rsidP="00FE0625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30,0</w:t>
            </w:r>
          </w:p>
        </w:tc>
      </w:tr>
      <w:tr w:rsidR="00EB2683" w:rsidRPr="002D590B" w:rsidTr="005C5F4A">
        <w:trPr>
          <w:gridAfter w:val="3"/>
          <w:wAfter w:w="5148" w:type="dxa"/>
          <w:trHeight w:val="85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683" w:rsidRPr="002D590B" w:rsidRDefault="00EB2683" w:rsidP="002D590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683" w:rsidRPr="002D590B" w:rsidRDefault="00EB2683" w:rsidP="00F71A01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683" w:rsidRPr="002D590B" w:rsidRDefault="00EB2683" w:rsidP="002D590B">
            <w:pPr>
              <w:jc w:val="center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2D590B">
            <w:pPr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2D590B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2D590B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2D590B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2D590B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</w:tr>
      <w:tr w:rsidR="00EB2683" w:rsidRPr="002D590B" w:rsidTr="005C5F4A">
        <w:trPr>
          <w:gridAfter w:val="3"/>
          <w:wAfter w:w="5148" w:type="dxa"/>
          <w:trHeight w:val="200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2683" w:rsidRPr="002D590B" w:rsidRDefault="00EB2683" w:rsidP="002D590B">
            <w:pPr>
              <w:rPr>
                <w:sz w:val="21"/>
                <w:szCs w:val="21"/>
              </w:rPr>
            </w:pPr>
          </w:p>
        </w:tc>
        <w:tc>
          <w:tcPr>
            <w:tcW w:w="409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2683" w:rsidRPr="002D590B" w:rsidRDefault="00EB2683" w:rsidP="00F71A01">
            <w:pPr>
              <w:rPr>
                <w:sz w:val="21"/>
                <w:szCs w:val="21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2683" w:rsidRPr="002D590B" w:rsidRDefault="00EB2683" w:rsidP="002D590B">
            <w:pPr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2D590B">
            <w:pPr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2D590B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2D590B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2D590B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2D590B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</w:tr>
      <w:tr w:rsidR="00EB2683" w:rsidRPr="002D590B" w:rsidTr="00084E8C">
        <w:trPr>
          <w:gridAfter w:val="3"/>
          <w:wAfter w:w="5148" w:type="dxa"/>
        </w:trPr>
        <w:tc>
          <w:tcPr>
            <w:tcW w:w="72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B2683" w:rsidRPr="002D590B" w:rsidRDefault="00EB2683" w:rsidP="00314E93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1.2.2.</w:t>
            </w:r>
          </w:p>
        </w:tc>
        <w:tc>
          <w:tcPr>
            <w:tcW w:w="40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B2683" w:rsidRPr="002D590B" w:rsidRDefault="00EB2683" w:rsidP="00F71A01">
            <w:pPr>
              <w:rPr>
                <w:sz w:val="21"/>
                <w:szCs w:val="21"/>
                <w:u w:val="single"/>
              </w:rPr>
            </w:pPr>
            <w:r w:rsidRPr="002D590B">
              <w:rPr>
                <w:sz w:val="21"/>
                <w:szCs w:val="21"/>
                <w:u w:val="single"/>
              </w:rPr>
              <w:t>Мероприятие 2</w:t>
            </w:r>
          </w:p>
          <w:p w:rsidR="00EB2683" w:rsidRPr="002D590B" w:rsidRDefault="00EB2683" w:rsidP="00F71A01">
            <w:pPr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организация уличного освещения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Администрация Новостроевс</w:t>
            </w:r>
            <w:r w:rsidRPr="002D590B">
              <w:rPr>
                <w:sz w:val="21"/>
                <w:szCs w:val="21"/>
              </w:rPr>
              <w:t>кого муниципального образования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815083">
            <w:pPr>
              <w:rPr>
                <w:b/>
                <w:i/>
                <w:sz w:val="21"/>
                <w:szCs w:val="21"/>
              </w:rPr>
            </w:pPr>
            <w:r w:rsidRPr="002D590B">
              <w:rPr>
                <w:b/>
                <w:i/>
                <w:sz w:val="21"/>
                <w:szCs w:val="21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683" w:rsidRPr="002D590B" w:rsidRDefault="00EB2683" w:rsidP="00FE0625">
            <w:pPr>
              <w:jc w:val="center"/>
              <w:rPr>
                <w:b/>
                <w:i/>
                <w:sz w:val="21"/>
                <w:szCs w:val="21"/>
              </w:rPr>
            </w:pPr>
            <w:r w:rsidRPr="002D590B">
              <w:rPr>
                <w:b/>
                <w:i/>
                <w:sz w:val="21"/>
                <w:szCs w:val="21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683" w:rsidRPr="002D590B" w:rsidRDefault="00EB2683" w:rsidP="00FE0625">
            <w:pPr>
              <w:jc w:val="center"/>
              <w:rPr>
                <w:b/>
                <w:i/>
                <w:sz w:val="21"/>
                <w:szCs w:val="21"/>
              </w:rPr>
            </w:pPr>
            <w:r w:rsidRPr="002D590B">
              <w:rPr>
                <w:b/>
                <w:i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683" w:rsidRPr="002D590B" w:rsidRDefault="00EB2683" w:rsidP="00FE0625">
            <w:pPr>
              <w:jc w:val="center"/>
              <w:rPr>
                <w:b/>
                <w:i/>
                <w:sz w:val="21"/>
                <w:szCs w:val="21"/>
              </w:rPr>
            </w:pPr>
            <w:r w:rsidRPr="002D590B">
              <w:rPr>
                <w:b/>
                <w:i/>
                <w:sz w:val="21"/>
                <w:szCs w:val="21"/>
              </w:rPr>
              <w:t>20,0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683" w:rsidRPr="002D590B" w:rsidRDefault="00EB2683" w:rsidP="00FE0625">
            <w:pPr>
              <w:jc w:val="center"/>
              <w:rPr>
                <w:b/>
                <w:i/>
                <w:sz w:val="21"/>
                <w:szCs w:val="21"/>
              </w:rPr>
            </w:pPr>
            <w:r w:rsidRPr="002D590B">
              <w:rPr>
                <w:b/>
                <w:i/>
                <w:sz w:val="21"/>
                <w:szCs w:val="21"/>
              </w:rPr>
              <w:t>20,0</w:t>
            </w:r>
          </w:p>
        </w:tc>
      </w:tr>
      <w:tr w:rsidR="00EB2683" w:rsidRPr="002D590B" w:rsidTr="00084E8C">
        <w:trPr>
          <w:gridAfter w:val="3"/>
          <w:wAfter w:w="5148" w:type="dxa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683" w:rsidRPr="002D590B" w:rsidRDefault="00EB2683" w:rsidP="00FE0625">
            <w:pPr>
              <w:rPr>
                <w:sz w:val="21"/>
                <w:szCs w:val="21"/>
              </w:rPr>
            </w:pPr>
          </w:p>
        </w:tc>
        <w:tc>
          <w:tcPr>
            <w:tcW w:w="4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683" w:rsidRPr="002D590B" w:rsidRDefault="00EB2683" w:rsidP="00F71A01">
            <w:pPr>
              <w:rPr>
                <w:sz w:val="21"/>
                <w:szCs w:val="21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683" w:rsidRPr="002D590B" w:rsidRDefault="00EB2683" w:rsidP="00FE0625">
            <w:pPr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815083">
            <w:pPr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683" w:rsidRPr="002D590B" w:rsidRDefault="00EB2683" w:rsidP="00FE0625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683" w:rsidRPr="002D590B" w:rsidRDefault="00EB2683" w:rsidP="00FE0625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683" w:rsidRPr="002D590B" w:rsidRDefault="00EB2683" w:rsidP="00FE0625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20,0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683" w:rsidRPr="002D590B" w:rsidRDefault="00EB2683" w:rsidP="00FE0625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20,0</w:t>
            </w:r>
          </w:p>
        </w:tc>
      </w:tr>
      <w:tr w:rsidR="00EB2683" w:rsidRPr="002D590B" w:rsidTr="005C5F4A">
        <w:trPr>
          <w:gridAfter w:val="3"/>
          <w:wAfter w:w="5148" w:type="dxa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683" w:rsidRPr="002D590B" w:rsidRDefault="00EB2683" w:rsidP="002D590B">
            <w:pPr>
              <w:rPr>
                <w:sz w:val="21"/>
                <w:szCs w:val="21"/>
              </w:rPr>
            </w:pPr>
          </w:p>
        </w:tc>
        <w:tc>
          <w:tcPr>
            <w:tcW w:w="4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683" w:rsidRPr="002D590B" w:rsidRDefault="00EB2683" w:rsidP="00F71A01">
            <w:pPr>
              <w:rPr>
                <w:sz w:val="21"/>
                <w:szCs w:val="21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683" w:rsidRPr="002D590B" w:rsidRDefault="00EB2683" w:rsidP="002D590B">
            <w:pPr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2D590B">
            <w:pPr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2D590B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2D590B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2D590B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2D590B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</w:tr>
      <w:tr w:rsidR="00EB2683" w:rsidRPr="002D590B" w:rsidTr="005C5F4A">
        <w:trPr>
          <w:gridAfter w:val="3"/>
          <w:wAfter w:w="5148" w:type="dxa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2683" w:rsidRPr="002D590B" w:rsidRDefault="00EB2683" w:rsidP="002D590B">
            <w:pPr>
              <w:rPr>
                <w:sz w:val="21"/>
                <w:szCs w:val="21"/>
              </w:rPr>
            </w:pPr>
          </w:p>
        </w:tc>
        <w:tc>
          <w:tcPr>
            <w:tcW w:w="409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2683" w:rsidRPr="002D590B" w:rsidRDefault="00EB2683" w:rsidP="00F71A01">
            <w:pPr>
              <w:rPr>
                <w:sz w:val="21"/>
                <w:szCs w:val="21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2683" w:rsidRPr="002D590B" w:rsidRDefault="00EB2683" w:rsidP="002D590B">
            <w:pPr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2D590B">
            <w:pPr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2D590B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2D590B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2D590B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2D590B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</w:tr>
      <w:tr w:rsidR="00EB2683" w:rsidRPr="002D590B" w:rsidTr="00084E8C">
        <w:trPr>
          <w:gridAfter w:val="3"/>
          <w:wAfter w:w="5148" w:type="dxa"/>
          <w:trHeight w:val="150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jc w:val="center"/>
              <w:rPr>
                <w:b/>
                <w:sz w:val="21"/>
                <w:szCs w:val="21"/>
              </w:rPr>
            </w:pPr>
            <w:r w:rsidRPr="002D590B">
              <w:rPr>
                <w:b/>
                <w:sz w:val="21"/>
                <w:szCs w:val="21"/>
              </w:rPr>
              <w:t>1.3.</w:t>
            </w:r>
          </w:p>
        </w:tc>
        <w:tc>
          <w:tcPr>
            <w:tcW w:w="40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B2683" w:rsidRPr="002D590B" w:rsidRDefault="00EB2683" w:rsidP="00F71A01">
            <w:pPr>
              <w:rPr>
                <w:b/>
                <w:sz w:val="21"/>
                <w:szCs w:val="21"/>
              </w:rPr>
            </w:pPr>
            <w:r w:rsidRPr="002D590B">
              <w:rPr>
                <w:b/>
                <w:sz w:val="21"/>
                <w:szCs w:val="21"/>
              </w:rPr>
              <w:t>Основное мероприятие 3</w:t>
            </w:r>
          </w:p>
          <w:p w:rsidR="00EB2683" w:rsidRPr="002D590B" w:rsidRDefault="00EB2683" w:rsidP="00F71A01">
            <w:pPr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Осуществление иных мероприятий в отношении автомобильных дорог общего пользования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683" w:rsidRDefault="00EB2683" w:rsidP="005C5F4A">
            <w:pPr>
              <w:jc w:val="center"/>
            </w:pPr>
            <w:r w:rsidRPr="00270F32">
              <w:rPr>
                <w:sz w:val="21"/>
                <w:szCs w:val="21"/>
              </w:rPr>
              <w:t>Администрация Новостроевского муниципального образования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rPr>
                <w:b/>
                <w:sz w:val="21"/>
                <w:szCs w:val="21"/>
              </w:rPr>
            </w:pPr>
            <w:r w:rsidRPr="002D590B">
              <w:rPr>
                <w:b/>
                <w:sz w:val="21"/>
                <w:szCs w:val="21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683" w:rsidRPr="002D590B" w:rsidRDefault="00EB2683" w:rsidP="005C5F4A">
            <w:pPr>
              <w:jc w:val="center"/>
              <w:rPr>
                <w:b/>
                <w:sz w:val="21"/>
                <w:szCs w:val="21"/>
              </w:rPr>
            </w:pPr>
            <w:r w:rsidRPr="002D590B">
              <w:rPr>
                <w:b/>
                <w:sz w:val="21"/>
                <w:szCs w:val="21"/>
              </w:rPr>
              <w:t>338,5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683" w:rsidRPr="002D590B" w:rsidRDefault="00EB2683" w:rsidP="005C5F4A">
            <w:pPr>
              <w:jc w:val="center"/>
              <w:rPr>
                <w:b/>
                <w:sz w:val="21"/>
                <w:szCs w:val="21"/>
              </w:rPr>
            </w:pPr>
            <w:r w:rsidRPr="002D590B">
              <w:rPr>
                <w:b/>
                <w:sz w:val="21"/>
                <w:szCs w:val="21"/>
              </w:rPr>
              <w:t>238,5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683" w:rsidRPr="002D590B" w:rsidRDefault="00EB2683" w:rsidP="005C5F4A">
            <w:pPr>
              <w:jc w:val="center"/>
              <w:rPr>
                <w:b/>
                <w:sz w:val="21"/>
                <w:szCs w:val="21"/>
              </w:rPr>
            </w:pPr>
            <w:r w:rsidRPr="002D590B">
              <w:rPr>
                <w:b/>
                <w:sz w:val="21"/>
                <w:szCs w:val="21"/>
              </w:rPr>
              <w:t>0,0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B2683" w:rsidRPr="002D590B" w:rsidRDefault="00EB2683" w:rsidP="005C5F4A">
            <w:pPr>
              <w:jc w:val="center"/>
              <w:rPr>
                <w:b/>
                <w:sz w:val="21"/>
                <w:szCs w:val="21"/>
              </w:rPr>
            </w:pPr>
            <w:r w:rsidRPr="002D590B">
              <w:rPr>
                <w:b/>
                <w:sz w:val="21"/>
                <w:szCs w:val="21"/>
              </w:rPr>
              <w:t>100,0</w:t>
            </w:r>
          </w:p>
        </w:tc>
      </w:tr>
      <w:tr w:rsidR="00EB2683" w:rsidRPr="002D590B" w:rsidTr="00084E8C">
        <w:trPr>
          <w:gridAfter w:val="3"/>
          <w:wAfter w:w="5148" w:type="dxa"/>
          <w:trHeight w:val="150"/>
        </w:trPr>
        <w:tc>
          <w:tcPr>
            <w:tcW w:w="72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096" w:type="dxa"/>
            <w:vMerge/>
            <w:tcBorders>
              <w:left w:val="nil"/>
              <w:right w:val="single" w:sz="4" w:space="0" w:color="auto"/>
            </w:tcBorders>
          </w:tcPr>
          <w:p w:rsidR="00EB2683" w:rsidRPr="002D590B" w:rsidRDefault="00EB2683" w:rsidP="00F71A01">
            <w:pPr>
              <w:rPr>
                <w:b/>
                <w:sz w:val="21"/>
                <w:szCs w:val="21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683" w:rsidRPr="002D590B" w:rsidRDefault="00EB2683" w:rsidP="005C5F4A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338,5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683" w:rsidRPr="002D590B" w:rsidRDefault="00EB2683" w:rsidP="005C5F4A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238,5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683" w:rsidRPr="002D590B" w:rsidRDefault="00EB2683" w:rsidP="005C5F4A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B2683" w:rsidRPr="002D590B" w:rsidRDefault="00EB2683" w:rsidP="005C5F4A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100,0</w:t>
            </w:r>
          </w:p>
        </w:tc>
      </w:tr>
      <w:tr w:rsidR="00EB2683" w:rsidRPr="002D590B" w:rsidTr="005C5F4A">
        <w:trPr>
          <w:gridAfter w:val="3"/>
          <w:wAfter w:w="5148" w:type="dxa"/>
          <w:trHeight w:val="152"/>
        </w:trPr>
        <w:tc>
          <w:tcPr>
            <w:tcW w:w="72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096" w:type="dxa"/>
            <w:vMerge/>
            <w:tcBorders>
              <w:left w:val="nil"/>
              <w:right w:val="single" w:sz="4" w:space="0" w:color="auto"/>
            </w:tcBorders>
          </w:tcPr>
          <w:p w:rsidR="00EB2683" w:rsidRPr="002D590B" w:rsidRDefault="00EB2683" w:rsidP="00F71A01">
            <w:pPr>
              <w:rPr>
                <w:b/>
                <w:sz w:val="21"/>
                <w:szCs w:val="21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B2683" w:rsidRPr="002D590B" w:rsidRDefault="00EB2683" w:rsidP="005C5F4A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</w:tr>
      <w:tr w:rsidR="00EB2683" w:rsidRPr="002D590B" w:rsidTr="005C5F4A">
        <w:trPr>
          <w:gridAfter w:val="3"/>
          <w:wAfter w:w="5148" w:type="dxa"/>
          <w:trHeight w:val="152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0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F71A01">
            <w:pPr>
              <w:rPr>
                <w:b/>
                <w:sz w:val="21"/>
                <w:szCs w:val="21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B2683" w:rsidRPr="002D590B" w:rsidRDefault="00EB2683" w:rsidP="005C5F4A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</w:tr>
      <w:tr w:rsidR="00EB2683" w:rsidRPr="002D590B" w:rsidTr="005C5F4A">
        <w:trPr>
          <w:gridAfter w:val="3"/>
          <w:wAfter w:w="5148" w:type="dxa"/>
          <w:trHeight w:val="150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1.3.1</w:t>
            </w:r>
          </w:p>
        </w:tc>
        <w:tc>
          <w:tcPr>
            <w:tcW w:w="40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B2683" w:rsidRPr="002D590B" w:rsidRDefault="00EB2683" w:rsidP="00F71A01">
            <w:pPr>
              <w:rPr>
                <w:sz w:val="21"/>
                <w:szCs w:val="21"/>
                <w:u w:val="single"/>
              </w:rPr>
            </w:pPr>
            <w:r w:rsidRPr="002D590B">
              <w:rPr>
                <w:sz w:val="21"/>
                <w:szCs w:val="21"/>
                <w:u w:val="single"/>
              </w:rPr>
              <w:t>Мероприятие 1</w:t>
            </w:r>
          </w:p>
          <w:p w:rsidR="00EB2683" w:rsidRPr="002D590B" w:rsidRDefault="00EB2683" w:rsidP="00F71A01">
            <w:pPr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Постановка на государственный кадастровый учет и оформление прав собственности на автомобильные дороги общего пользования местного значения в границах населенных пунктов Новостроевского муниципального образования и земельные участки под ними, сооружений на них.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683" w:rsidRDefault="00EB2683" w:rsidP="005C5F4A">
            <w:pPr>
              <w:jc w:val="center"/>
            </w:pPr>
            <w:r w:rsidRPr="00270F32">
              <w:rPr>
                <w:sz w:val="21"/>
                <w:szCs w:val="21"/>
              </w:rPr>
              <w:t>Администрация Новостроевского муниципального образования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rPr>
                <w:b/>
                <w:i/>
                <w:sz w:val="21"/>
                <w:szCs w:val="21"/>
              </w:rPr>
            </w:pPr>
            <w:r w:rsidRPr="002D590B">
              <w:rPr>
                <w:b/>
                <w:i/>
                <w:sz w:val="21"/>
                <w:szCs w:val="21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jc w:val="center"/>
              <w:rPr>
                <w:b/>
                <w:i/>
                <w:sz w:val="21"/>
                <w:szCs w:val="21"/>
              </w:rPr>
            </w:pPr>
            <w:r w:rsidRPr="002D590B">
              <w:rPr>
                <w:b/>
                <w:i/>
                <w:sz w:val="21"/>
                <w:szCs w:val="21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jc w:val="center"/>
              <w:rPr>
                <w:b/>
                <w:i/>
                <w:sz w:val="21"/>
                <w:szCs w:val="21"/>
              </w:rPr>
            </w:pPr>
            <w:r w:rsidRPr="002D590B">
              <w:rPr>
                <w:b/>
                <w:i/>
                <w:sz w:val="21"/>
                <w:szCs w:val="21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jc w:val="center"/>
              <w:rPr>
                <w:b/>
                <w:i/>
                <w:sz w:val="21"/>
                <w:szCs w:val="21"/>
              </w:rPr>
            </w:pPr>
            <w:r w:rsidRPr="002D590B">
              <w:rPr>
                <w:b/>
                <w:i/>
                <w:sz w:val="21"/>
                <w:szCs w:val="21"/>
              </w:rPr>
              <w:t>0,0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B2683" w:rsidRPr="002D590B" w:rsidRDefault="00EB2683" w:rsidP="005C5F4A">
            <w:pPr>
              <w:jc w:val="center"/>
              <w:rPr>
                <w:b/>
                <w:i/>
                <w:sz w:val="21"/>
                <w:szCs w:val="21"/>
              </w:rPr>
            </w:pPr>
            <w:r w:rsidRPr="002D590B">
              <w:rPr>
                <w:b/>
                <w:i/>
                <w:sz w:val="21"/>
                <w:szCs w:val="21"/>
              </w:rPr>
              <w:t>0,0</w:t>
            </w:r>
          </w:p>
        </w:tc>
      </w:tr>
      <w:tr w:rsidR="00EB2683" w:rsidRPr="002D590B" w:rsidTr="005C5F4A">
        <w:trPr>
          <w:gridAfter w:val="3"/>
          <w:wAfter w:w="5148" w:type="dxa"/>
          <w:trHeight w:val="150"/>
        </w:trPr>
        <w:tc>
          <w:tcPr>
            <w:tcW w:w="72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096" w:type="dxa"/>
            <w:vMerge/>
            <w:tcBorders>
              <w:left w:val="nil"/>
              <w:right w:val="single" w:sz="4" w:space="0" w:color="auto"/>
            </w:tcBorders>
          </w:tcPr>
          <w:p w:rsidR="00EB2683" w:rsidRPr="002D590B" w:rsidRDefault="00EB2683" w:rsidP="00F71A01">
            <w:pPr>
              <w:rPr>
                <w:sz w:val="21"/>
                <w:szCs w:val="21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B2683" w:rsidRPr="002D590B" w:rsidRDefault="00EB2683" w:rsidP="005C5F4A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</w:tr>
      <w:tr w:rsidR="00EB2683" w:rsidRPr="002D590B" w:rsidTr="005C5F4A">
        <w:trPr>
          <w:gridAfter w:val="3"/>
          <w:wAfter w:w="5148" w:type="dxa"/>
          <w:trHeight w:val="152"/>
        </w:trPr>
        <w:tc>
          <w:tcPr>
            <w:tcW w:w="72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096" w:type="dxa"/>
            <w:vMerge/>
            <w:tcBorders>
              <w:left w:val="nil"/>
              <w:right w:val="single" w:sz="4" w:space="0" w:color="auto"/>
            </w:tcBorders>
          </w:tcPr>
          <w:p w:rsidR="00EB2683" w:rsidRPr="002D590B" w:rsidRDefault="00EB2683" w:rsidP="00F71A01">
            <w:pPr>
              <w:rPr>
                <w:sz w:val="21"/>
                <w:szCs w:val="21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B2683" w:rsidRPr="002D590B" w:rsidRDefault="00EB2683" w:rsidP="005C5F4A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</w:tr>
      <w:tr w:rsidR="00EB2683" w:rsidRPr="002D590B" w:rsidTr="005C5F4A">
        <w:trPr>
          <w:gridAfter w:val="3"/>
          <w:wAfter w:w="5148" w:type="dxa"/>
          <w:trHeight w:val="152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0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F71A01">
            <w:pPr>
              <w:rPr>
                <w:sz w:val="21"/>
                <w:szCs w:val="21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B2683" w:rsidRPr="002D590B" w:rsidRDefault="00EB2683" w:rsidP="005C5F4A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</w:tr>
      <w:tr w:rsidR="00EB2683" w:rsidRPr="002D590B" w:rsidTr="005C5F4A">
        <w:trPr>
          <w:gridAfter w:val="3"/>
          <w:wAfter w:w="5148" w:type="dxa"/>
          <w:trHeight w:val="152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1.3.2.</w:t>
            </w:r>
          </w:p>
        </w:tc>
        <w:tc>
          <w:tcPr>
            <w:tcW w:w="409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F71A01">
            <w:pPr>
              <w:rPr>
                <w:sz w:val="21"/>
                <w:szCs w:val="21"/>
                <w:u w:val="single"/>
              </w:rPr>
            </w:pPr>
            <w:r w:rsidRPr="002D590B">
              <w:rPr>
                <w:sz w:val="21"/>
                <w:szCs w:val="21"/>
                <w:u w:val="single"/>
              </w:rPr>
              <w:t>Мероприятие 2</w:t>
            </w:r>
          </w:p>
          <w:p w:rsidR="00EB2683" w:rsidRPr="002D590B" w:rsidRDefault="00EB2683" w:rsidP="00F71A01">
            <w:pPr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 xml:space="preserve">Оценка технического состояния автомобильных дорог общего пользования местного значения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Default="00EB2683" w:rsidP="005C5F4A">
            <w:pPr>
              <w:jc w:val="center"/>
            </w:pPr>
            <w:r w:rsidRPr="00270F32">
              <w:rPr>
                <w:sz w:val="21"/>
                <w:szCs w:val="21"/>
              </w:rPr>
              <w:t>Администрация Новостроевского муниципального образования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rPr>
                <w:b/>
                <w:i/>
                <w:sz w:val="21"/>
                <w:szCs w:val="21"/>
              </w:rPr>
            </w:pPr>
            <w:r w:rsidRPr="002D590B">
              <w:rPr>
                <w:b/>
                <w:i/>
                <w:sz w:val="21"/>
                <w:szCs w:val="21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jc w:val="center"/>
              <w:rPr>
                <w:b/>
                <w:i/>
                <w:sz w:val="21"/>
                <w:szCs w:val="21"/>
              </w:rPr>
            </w:pPr>
            <w:r w:rsidRPr="002D590B">
              <w:rPr>
                <w:b/>
                <w:i/>
                <w:sz w:val="21"/>
                <w:szCs w:val="21"/>
              </w:rPr>
              <w:t>318,5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jc w:val="center"/>
              <w:rPr>
                <w:b/>
                <w:i/>
                <w:sz w:val="21"/>
                <w:szCs w:val="21"/>
              </w:rPr>
            </w:pPr>
            <w:r w:rsidRPr="002D590B">
              <w:rPr>
                <w:b/>
                <w:i/>
                <w:sz w:val="21"/>
                <w:szCs w:val="21"/>
              </w:rPr>
              <w:t>218,5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5C5F4A">
            <w:pPr>
              <w:jc w:val="center"/>
              <w:rPr>
                <w:b/>
                <w:i/>
                <w:sz w:val="21"/>
                <w:szCs w:val="21"/>
              </w:rPr>
            </w:pPr>
            <w:r w:rsidRPr="002D590B">
              <w:rPr>
                <w:b/>
                <w:i/>
                <w:sz w:val="21"/>
                <w:szCs w:val="21"/>
              </w:rPr>
              <w:t>0,0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B2683" w:rsidRPr="002D590B" w:rsidRDefault="00EB2683" w:rsidP="005C5F4A">
            <w:pPr>
              <w:jc w:val="center"/>
              <w:rPr>
                <w:b/>
                <w:i/>
                <w:sz w:val="21"/>
                <w:szCs w:val="21"/>
              </w:rPr>
            </w:pPr>
            <w:r w:rsidRPr="002D590B">
              <w:rPr>
                <w:b/>
                <w:i/>
                <w:sz w:val="21"/>
                <w:szCs w:val="21"/>
              </w:rPr>
              <w:t>100,0</w:t>
            </w:r>
          </w:p>
        </w:tc>
      </w:tr>
      <w:tr w:rsidR="00EB2683" w:rsidRPr="002D590B" w:rsidTr="005C5F4A">
        <w:trPr>
          <w:gridAfter w:val="3"/>
          <w:wAfter w:w="5148" w:type="dxa"/>
          <w:trHeight w:val="152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81508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09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815083">
            <w:pPr>
              <w:rPr>
                <w:sz w:val="21"/>
                <w:szCs w:val="21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815083">
            <w:pPr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8339B2">
            <w:pPr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815083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318,5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F411D0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218,5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C04AB5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B2683" w:rsidRPr="002D590B" w:rsidRDefault="00EB2683" w:rsidP="00F411D0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100,0</w:t>
            </w:r>
          </w:p>
        </w:tc>
      </w:tr>
      <w:tr w:rsidR="00EB2683" w:rsidRPr="002D590B" w:rsidTr="005C5F4A">
        <w:trPr>
          <w:gridAfter w:val="3"/>
          <w:wAfter w:w="5148" w:type="dxa"/>
          <w:trHeight w:val="152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81508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09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815083">
            <w:pPr>
              <w:rPr>
                <w:sz w:val="21"/>
                <w:szCs w:val="21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815083">
            <w:pPr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8339B2">
            <w:pPr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8339B2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8339B2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8339B2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B2683" w:rsidRPr="002D590B" w:rsidRDefault="00EB2683" w:rsidP="008339B2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</w:tr>
      <w:tr w:rsidR="00EB2683" w:rsidRPr="002D590B" w:rsidTr="005C5F4A">
        <w:trPr>
          <w:gridAfter w:val="3"/>
          <w:wAfter w:w="5148" w:type="dxa"/>
          <w:trHeight w:val="152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8339B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09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8339B2">
            <w:pPr>
              <w:rPr>
                <w:sz w:val="21"/>
                <w:szCs w:val="21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8339B2">
            <w:pPr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8339B2">
            <w:pPr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8339B2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8339B2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83" w:rsidRPr="002D590B" w:rsidRDefault="00EB2683" w:rsidP="008339B2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B2683" w:rsidRPr="002D590B" w:rsidRDefault="00EB2683" w:rsidP="008339B2">
            <w:pPr>
              <w:jc w:val="center"/>
              <w:rPr>
                <w:sz w:val="21"/>
                <w:szCs w:val="21"/>
              </w:rPr>
            </w:pPr>
            <w:r w:rsidRPr="002D590B">
              <w:rPr>
                <w:sz w:val="21"/>
                <w:szCs w:val="21"/>
              </w:rPr>
              <w:t>0,0</w:t>
            </w:r>
          </w:p>
        </w:tc>
      </w:tr>
    </w:tbl>
    <w:p w:rsidR="00EB2683" w:rsidRDefault="00EB2683" w:rsidP="007A0B20">
      <w:pPr>
        <w:ind w:left="10116" w:firstLine="504"/>
        <w:jc w:val="both"/>
      </w:pPr>
    </w:p>
    <w:p w:rsidR="00EB2683" w:rsidRDefault="00EB2683" w:rsidP="007A0B20">
      <w:pPr>
        <w:ind w:left="10116" w:firstLine="504"/>
        <w:jc w:val="both"/>
        <w:sectPr w:rsidR="00EB2683" w:rsidSect="002D590B">
          <w:pgSz w:w="16837" w:h="11905" w:orient="landscape"/>
          <w:pgMar w:top="1134" w:right="1134" w:bottom="1418" w:left="1134" w:header="720" w:footer="720" w:gutter="0"/>
          <w:cols w:space="720"/>
          <w:noEndnote/>
          <w:titlePg/>
          <w:docGrid w:linePitch="326"/>
        </w:sectPr>
      </w:pPr>
    </w:p>
    <w:p w:rsidR="00EB2683" w:rsidRPr="00716CD3" w:rsidRDefault="00EB2683" w:rsidP="00B51FAD">
      <w:pPr>
        <w:ind w:left="4200" w:hanging="36"/>
        <w:jc w:val="right"/>
      </w:pPr>
      <w:r w:rsidRPr="00716CD3">
        <w:t xml:space="preserve">ПРИЛОЖЕНИЕ № </w:t>
      </w:r>
      <w:r>
        <w:t>2</w:t>
      </w:r>
    </w:p>
    <w:p w:rsidR="00EB2683" w:rsidRPr="00716CD3" w:rsidRDefault="00EB2683" w:rsidP="00B51FAD">
      <w:pPr>
        <w:ind w:left="4200" w:hanging="36"/>
        <w:jc w:val="right"/>
      </w:pPr>
      <w:r>
        <w:t>к м</w:t>
      </w:r>
      <w:r w:rsidRPr="00716CD3">
        <w:t>униципальной программе</w:t>
      </w:r>
    </w:p>
    <w:p w:rsidR="00EB2683" w:rsidRPr="00716CD3" w:rsidRDefault="00EB2683" w:rsidP="00B51FAD">
      <w:pPr>
        <w:ind w:left="4200" w:hanging="36"/>
        <w:jc w:val="right"/>
      </w:pPr>
      <w:r w:rsidRPr="00716CD3">
        <w:t>Новостроевского муниципального образования</w:t>
      </w:r>
    </w:p>
    <w:p w:rsidR="00EB2683" w:rsidRDefault="00EB2683" w:rsidP="00B51FAD">
      <w:pPr>
        <w:ind w:left="4200" w:hanging="36"/>
        <w:jc w:val="right"/>
      </w:pPr>
      <w:r w:rsidRPr="00716CD3">
        <w:t>«Развитие дорожного хозяйства</w:t>
      </w:r>
      <w:r>
        <w:t xml:space="preserve"> </w:t>
      </w:r>
      <w:r w:rsidRPr="00716CD3">
        <w:t xml:space="preserve">на территории Новостроевского </w:t>
      </w:r>
      <w:r>
        <w:t>муниципального образования</w:t>
      </w:r>
    </w:p>
    <w:p w:rsidR="00EB2683" w:rsidRPr="00716CD3" w:rsidRDefault="00EB2683" w:rsidP="00B51FAD">
      <w:pPr>
        <w:ind w:left="4200" w:hanging="36"/>
        <w:jc w:val="right"/>
      </w:pPr>
      <w:r w:rsidRPr="00716CD3">
        <w:t>на 2019-2021 годы»</w:t>
      </w:r>
    </w:p>
    <w:p w:rsidR="00EB2683" w:rsidRDefault="00EB2683" w:rsidP="00B51FAD">
      <w:pPr>
        <w:ind w:left="4200"/>
        <w:jc w:val="right"/>
      </w:pPr>
    </w:p>
    <w:p w:rsidR="00EB2683" w:rsidRPr="00B51FAD" w:rsidRDefault="00EB2683" w:rsidP="000A5EDA">
      <w:pPr>
        <w:pStyle w:val="50"/>
        <w:shd w:val="clear" w:color="auto" w:fill="auto"/>
        <w:spacing w:before="0" w:line="240" w:lineRule="auto"/>
        <w:rPr>
          <w:sz w:val="28"/>
          <w:szCs w:val="28"/>
        </w:rPr>
      </w:pPr>
      <w:r w:rsidRPr="00B51FAD">
        <w:rPr>
          <w:sz w:val="28"/>
          <w:szCs w:val="28"/>
        </w:rPr>
        <w:t xml:space="preserve">ПОКАЗАТЕЛИ РЕЗУЛЬТАТИВНОСТИ </w:t>
      </w:r>
    </w:p>
    <w:p w:rsidR="00EB2683" w:rsidRPr="00B51FAD" w:rsidRDefault="00EB2683" w:rsidP="000A5EDA">
      <w:pPr>
        <w:pStyle w:val="50"/>
        <w:shd w:val="clear" w:color="auto" w:fill="auto"/>
        <w:spacing w:before="0" w:line="240" w:lineRule="auto"/>
        <w:rPr>
          <w:sz w:val="28"/>
          <w:szCs w:val="28"/>
        </w:rPr>
      </w:pPr>
      <w:r w:rsidRPr="00B51FAD">
        <w:rPr>
          <w:sz w:val="28"/>
          <w:szCs w:val="28"/>
        </w:rPr>
        <w:t>МУНИЦИПАЛЬНОЙ ПРОГРАММЫ</w:t>
      </w:r>
    </w:p>
    <w:p w:rsidR="00EB2683" w:rsidRPr="000A5EDA" w:rsidRDefault="00EB2683" w:rsidP="000A5EDA">
      <w:pPr>
        <w:pStyle w:val="50"/>
        <w:shd w:val="clear" w:color="auto" w:fill="auto"/>
        <w:spacing w:before="0" w:line="240" w:lineRule="auto"/>
        <w:rPr>
          <w:sz w:val="24"/>
          <w:szCs w:val="24"/>
        </w:rPr>
      </w:pPr>
    </w:p>
    <w:tbl>
      <w:tblPr>
        <w:tblW w:w="9628" w:type="dxa"/>
        <w:jc w:val="center"/>
        <w:tblLook w:val="00A0"/>
      </w:tblPr>
      <w:tblGrid>
        <w:gridCol w:w="576"/>
        <w:gridCol w:w="3956"/>
        <w:gridCol w:w="1569"/>
        <w:gridCol w:w="1132"/>
        <w:gridCol w:w="1132"/>
        <w:gridCol w:w="1263"/>
      </w:tblGrid>
      <w:tr w:rsidR="00EB2683" w:rsidRPr="00536901" w:rsidTr="00586672">
        <w:trPr>
          <w:trHeight w:val="690"/>
          <w:tblHeader/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B2683" w:rsidRPr="00536901" w:rsidRDefault="00EB2683" w:rsidP="00586672">
            <w:pPr>
              <w:jc w:val="center"/>
              <w:rPr>
                <w:b/>
              </w:rPr>
            </w:pPr>
            <w:r w:rsidRPr="00536901">
              <w:rPr>
                <w:b/>
              </w:rPr>
              <w:t>№ п/п</w:t>
            </w:r>
          </w:p>
        </w:tc>
        <w:tc>
          <w:tcPr>
            <w:tcW w:w="3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B2683" w:rsidRPr="00536901" w:rsidRDefault="00EB2683" w:rsidP="00586672">
            <w:pPr>
              <w:jc w:val="center"/>
              <w:rPr>
                <w:b/>
              </w:rPr>
            </w:pPr>
            <w:r w:rsidRPr="00536901">
              <w:rPr>
                <w:b/>
              </w:rPr>
              <w:t>Наименование показа</w:t>
            </w:r>
            <w:r w:rsidRPr="00536901">
              <w:rPr>
                <w:b/>
              </w:rPr>
              <w:softHyphen/>
              <w:t xml:space="preserve">теля результативности 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B2683" w:rsidRPr="00536901" w:rsidRDefault="00EB2683" w:rsidP="00586672">
            <w:pPr>
              <w:jc w:val="center"/>
              <w:rPr>
                <w:b/>
              </w:rPr>
            </w:pPr>
            <w:r w:rsidRPr="00536901">
              <w:rPr>
                <w:b/>
              </w:rPr>
              <w:t>Ед. изм.</w:t>
            </w:r>
          </w:p>
          <w:p w:rsidR="00EB2683" w:rsidRPr="00536901" w:rsidRDefault="00EB2683" w:rsidP="00586672">
            <w:pPr>
              <w:jc w:val="center"/>
              <w:rPr>
                <w:b/>
              </w:rPr>
            </w:pPr>
          </w:p>
        </w:tc>
        <w:tc>
          <w:tcPr>
            <w:tcW w:w="35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B2683" w:rsidRPr="00536901" w:rsidRDefault="00EB2683" w:rsidP="00586672">
            <w:pPr>
              <w:jc w:val="center"/>
              <w:rPr>
                <w:b/>
              </w:rPr>
            </w:pPr>
            <w:r w:rsidRPr="00536901">
              <w:rPr>
                <w:b/>
              </w:rPr>
              <w:t>Планируемое значение по годам</w:t>
            </w:r>
          </w:p>
        </w:tc>
      </w:tr>
      <w:tr w:rsidR="00EB2683" w:rsidRPr="00536901" w:rsidTr="00586672">
        <w:trPr>
          <w:trHeight w:val="600"/>
          <w:tblHeader/>
          <w:jc w:val="center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83" w:rsidRPr="00536901" w:rsidRDefault="00EB2683" w:rsidP="00586672">
            <w:pPr>
              <w:rPr>
                <w:b/>
              </w:rPr>
            </w:pPr>
          </w:p>
        </w:tc>
        <w:tc>
          <w:tcPr>
            <w:tcW w:w="3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83" w:rsidRPr="00536901" w:rsidRDefault="00EB2683" w:rsidP="00586672">
            <w:pPr>
              <w:rPr>
                <w:b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83" w:rsidRPr="00536901" w:rsidRDefault="00EB2683" w:rsidP="00586672">
            <w:pPr>
              <w:rPr>
                <w:b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B2683" w:rsidRPr="00536901" w:rsidRDefault="00EB2683" w:rsidP="00586672">
            <w:pPr>
              <w:jc w:val="center"/>
              <w:rPr>
                <w:b/>
              </w:rPr>
            </w:pPr>
            <w:r w:rsidRPr="00536901">
              <w:rPr>
                <w:b/>
              </w:rPr>
              <w:t>2019 год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B2683" w:rsidRPr="00536901" w:rsidRDefault="00EB2683" w:rsidP="00586672">
            <w:pPr>
              <w:jc w:val="center"/>
              <w:rPr>
                <w:b/>
              </w:rPr>
            </w:pPr>
            <w:r w:rsidRPr="00536901">
              <w:rPr>
                <w:b/>
              </w:rPr>
              <w:t>2020 год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B2683" w:rsidRPr="00536901" w:rsidRDefault="00EB2683" w:rsidP="00586672">
            <w:pPr>
              <w:jc w:val="center"/>
              <w:rPr>
                <w:b/>
              </w:rPr>
            </w:pPr>
            <w:r w:rsidRPr="00536901">
              <w:rPr>
                <w:b/>
              </w:rPr>
              <w:t>2020 год</w:t>
            </w:r>
          </w:p>
        </w:tc>
      </w:tr>
      <w:tr w:rsidR="00EB2683" w:rsidRPr="00536901" w:rsidTr="00586672">
        <w:trPr>
          <w:trHeight w:val="30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EB2683" w:rsidRPr="00536901" w:rsidRDefault="00EB2683" w:rsidP="00586672">
            <w:pPr>
              <w:jc w:val="center"/>
            </w:pPr>
            <w:r w:rsidRPr="00536901">
              <w:t> </w:t>
            </w:r>
          </w:p>
        </w:tc>
        <w:tc>
          <w:tcPr>
            <w:tcW w:w="9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EB2683" w:rsidRPr="00536901" w:rsidRDefault="00EB2683" w:rsidP="00586672">
            <w:pPr>
              <w:jc w:val="center"/>
              <w:rPr>
                <w:b/>
              </w:rPr>
            </w:pPr>
            <w:r w:rsidRPr="000A5EDA">
              <w:t>Муниципальная программа</w:t>
            </w:r>
            <w:r>
              <w:t xml:space="preserve"> </w:t>
            </w:r>
            <w:r w:rsidRPr="00716CD3">
              <w:t>«Развитие дорожного хозяйства</w:t>
            </w:r>
            <w:r>
              <w:t xml:space="preserve"> </w:t>
            </w:r>
            <w:r w:rsidRPr="00716CD3">
              <w:t xml:space="preserve">на территории Новостроевского </w:t>
            </w:r>
            <w:r>
              <w:t xml:space="preserve">муниципального образования </w:t>
            </w:r>
            <w:r w:rsidRPr="00716CD3">
              <w:t>на 2019-2021 годы»</w:t>
            </w:r>
          </w:p>
        </w:tc>
      </w:tr>
      <w:tr w:rsidR="00EB2683" w:rsidRPr="00536901" w:rsidTr="00586672">
        <w:trPr>
          <w:trHeight w:val="315"/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B2683" w:rsidRPr="00536901" w:rsidRDefault="00EB2683" w:rsidP="00586672">
            <w:pPr>
              <w:jc w:val="center"/>
            </w:pPr>
            <w:r w:rsidRPr="00536901">
              <w:t>1.</w:t>
            </w:r>
          </w:p>
        </w:tc>
        <w:tc>
          <w:tcPr>
            <w:tcW w:w="90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B2683" w:rsidRPr="00536901" w:rsidRDefault="00EB2683" w:rsidP="00586672">
            <w:r w:rsidRPr="00536901">
              <w:t>Задача 1 Повышение транспортно-эксплуатационного состояния сети автомобильных дорог местного значения поселения</w:t>
            </w:r>
          </w:p>
        </w:tc>
      </w:tr>
      <w:tr w:rsidR="00EB2683" w:rsidRPr="00536901" w:rsidTr="00586672">
        <w:trPr>
          <w:trHeight w:val="675"/>
          <w:jc w:val="center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83" w:rsidRPr="00536901" w:rsidRDefault="00EB2683" w:rsidP="00586672"/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2683" w:rsidRPr="00536901" w:rsidRDefault="00EB2683" w:rsidP="00586672">
            <w:pPr>
              <w:pStyle w:val="a1"/>
              <w:rPr>
                <w:rFonts w:ascii="Times New Roman" w:hAnsi="Times New Roman" w:cs="Times New Roman"/>
              </w:rPr>
            </w:pPr>
            <w:r w:rsidRPr="00536901">
              <w:rPr>
                <w:rFonts w:ascii="Times New Roman" w:hAnsi="Times New Roman" w:cs="Times New Roman"/>
              </w:rPr>
              <w:t>Количество отремонтированных дорог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2683" w:rsidRPr="00536901" w:rsidRDefault="00EB2683" w:rsidP="00586672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536901">
              <w:rPr>
                <w:rFonts w:ascii="Times New Roman" w:hAnsi="Times New Roman" w:cs="Times New Roman"/>
              </w:rPr>
              <w:t>км.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2683" w:rsidRPr="00536901" w:rsidRDefault="00EB2683" w:rsidP="00586672">
            <w:pPr>
              <w:jc w:val="center"/>
            </w:pPr>
            <w:r>
              <w:t>1,24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2683" w:rsidRPr="00536901" w:rsidRDefault="00EB2683" w:rsidP="00586672">
            <w:pPr>
              <w:jc w:val="center"/>
            </w:pPr>
            <w:r>
              <w:t>0,92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2683" w:rsidRPr="00536901" w:rsidRDefault="00EB2683" w:rsidP="00586672">
            <w:pPr>
              <w:jc w:val="center"/>
            </w:pPr>
            <w:r>
              <w:t>1,6</w:t>
            </w:r>
          </w:p>
        </w:tc>
      </w:tr>
      <w:tr w:rsidR="00EB2683" w:rsidRPr="00536901" w:rsidTr="00586672">
        <w:trPr>
          <w:trHeight w:val="330"/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B2683" w:rsidRPr="00536901" w:rsidRDefault="00EB2683" w:rsidP="00586672">
            <w:pPr>
              <w:jc w:val="center"/>
            </w:pPr>
            <w:r w:rsidRPr="00536901">
              <w:t>2.</w:t>
            </w:r>
          </w:p>
        </w:tc>
        <w:tc>
          <w:tcPr>
            <w:tcW w:w="90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B2683" w:rsidRPr="00536901" w:rsidRDefault="00EB2683" w:rsidP="00586672">
            <w:r w:rsidRPr="00536901">
              <w:t>Задача 2. Организация безопасного движения транспортных средств и пешеходов</w:t>
            </w:r>
          </w:p>
        </w:tc>
      </w:tr>
      <w:tr w:rsidR="00EB2683" w:rsidRPr="00536901" w:rsidTr="00586672">
        <w:trPr>
          <w:trHeight w:val="675"/>
          <w:jc w:val="center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2683" w:rsidRPr="00536901" w:rsidRDefault="00EB2683" w:rsidP="00586672"/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2683" w:rsidRPr="00536901" w:rsidRDefault="00EB2683" w:rsidP="00586672">
            <w:pPr>
              <w:pStyle w:val="a1"/>
              <w:rPr>
                <w:rFonts w:ascii="Times New Roman" w:hAnsi="Times New Roman" w:cs="Times New Roman"/>
              </w:rPr>
            </w:pPr>
            <w:r w:rsidRPr="00536901">
              <w:rPr>
                <w:rFonts w:ascii="Times New Roman" w:hAnsi="Times New Roman" w:cs="Times New Roman"/>
              </w:rPr>
              <w:t>Количество установленных дорожных знаков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2683" w:rsidRPr="00536901" w:rsidRDefault="00EB2683" w:rsidP="00586672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53690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2683" w:rsidRPr="00536901" w:rsidRDefault="00EB2683" w:rsidP="00586672">
            <w:pPr>
              <w:jc w:val="center"/>
            </w:pPr>
            <w:r>
              <w:t>10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2683" w:rsidRPr="00536901" w:rsidRDefault="00EB2683" w:rsidP="00586672">
            <w:pPr>
              <w:jc w:val="center"/>
            </w:pPr>
            <w:r>
              <w:t>-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2683" w:rsidRPr="00536901" w:rsidRDefault="00EB2683" w:rsidP="00586672">
            <w:pPr>
              <w:jc w:val="center"/>
            </w:pPr>
            <w:r>
              <w:t>10</w:t>
            </w:r>
          </w:p>
        </w:tc>
      </w:tr>
      <w:tr w:rsidR="00EB2683" w:rsidRPr="00536901" w:rsidTr="00586672">
        <w:trPr>
          <w:trHeight w:val="330"/>
          <w:jc w:val="center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B2683" w:rsidRPr="00536901" w:rsidRDefault="00EB2683" w:rsidP="00586672">
            <w:pPr>
              <w:jc w:val="center"/>
            </w:pPr>
            <w:r w:rsidRPr="00536901">
              <w:t>3.</w:t>
            </w:r>
          </w:p>
        </w:tc>
        <w:tc>
          <w:tcPr>
            <w:tcW w:w="90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B2683" w:rsidRPr="00536901" w:rsidRDefault="00EB2683" w:rsidP="00586672">
            <w:r w:rsidRPr="00536901">
              <w:t>Задача 3. Создание правовых, экономических и организационных основ в сфере дорожного хозяйства</w:t>
            </w:r>
          </w:p>
        </w:tc>
      </w:tr>
      <w:tr w:rsidR="00EB2683" w:rsidRPr="000A5EDA" w:rsidTr="00586672">
        <w:trPr>
          <w:trHeight w:val="675"/>
          <w:jc w:val="center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2683" w:rsidRPr="00536901" w:rsidRDefault="00EB2683" w:rsidP="00586672"/>
        </w:tc>
        <w:tc>
          <w:tcPr>
            <w:tcW w:w="3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2683" w:rsidRPr="00536901" w:rsidRDefault="00EB2683" w:rsidP="00586672">
            <w:pPr>
              <w:pStyle w:val="a1"/>
              <w:rPr>
                <w:rFonts w:ascii="Times New Roman" w:hAnsi="Times New Roman" w:cs="Times New Roman"/>
              </w:rPr>
            </w:pPr>
            <w:r w:rsidRPr="00536901">
              <w:rPr>
                <w:rFonts w:ascii="Times New Roman" w:hAnsi="Times New Roman" w:cs="Times New Roman"/>
              </w:rPr>
              <w:t xml:space="preserve">Количество оформленных в собственность дорог 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2683" w:rsidRPr="00536901" w:rsidRDefault="00EB2683" w:rsidP="00586672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536901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2683" w:rsidRPr="00536901" w:rsidRDefault="00EB2683" w:rsidP="00586672">
            <w:pPr>
              <w:jc w:val="center"/>
            </w:pPr>
            <w: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2683" w:rsidRPr="00536901" w:rsidRDefault="00EB2683" w:rsidP="00586672">
            <w:pPr>
              <w:jc w:val="center"/>
            </w:pPr>
            <w: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2683" w:rsidRPr="00EB28B2" w:rsidRDefault="00EB2683" w:rsidP="00586672">
            <w:pPr>
              <w:jc w:val="center"/>
            </w:pPr>
            <w:r>
              <w:t>-</w:t>
            </w:r>
          </w:p>
        </w:tc>
      </w:tr>
      <w:tr w:rsidR="00EB2683" w:rsidRPr="000A5EDA" w:rsidTr="00586672">
        <w:trPr>
          <w:trHeight w:val="67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2683" w:rsidRPr="00536901" w:rsidRDefault="00EB2683" w:rsidP="00586672"/>
        </w:tc>
        <w:tc>
          <w:tcPr>
            <w:tcW w:w="3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2683" w:rsidRPr="00536901" w:rsidRDefault="00EB2683" w:rsidP="00586672">
            <w:pPr>
              <w:pStyle w:val="a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дорог, прошедших оценку технического состояния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2683" w:rsidRPr="00536901" w:rsidRDefault="00EB2683" w:rsidP="00586672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536901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2683" w:rsidRPr="00536901" w:rsidRDefault="00EB2683" w:rsidP="00586672">
            <w:pPr>
              <w:jc w:val="center"/>
            </w:pPr>
            <w:r>
              <w:t>28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2683" w:rsidRPr="00536901" w:rsidRDefault="00EB2683" w:rsidP="00586672">
            <w:pPr>
              <w:jc w:val="center"/>
            </w:pPr>
            <w: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2683" w:rsidRPr="00EB28B2" w:rsidRDefault="00EB2683" w:rsidP="00586672">
            <w:pPr>
              <w:jc w:val="center"/>
            </w:pPr>
            <w:r>
              <w:t>9</w:t>
            </w:r>
          </w:p>
        </w:tc>
      </w:tr>
    </w:tbl>
    <w:p w:rsidR="00EB2683" w:rsidRPr="000A5EDA" w:rsidRDefault="00EB2683" w:rsidP="000A5EDA">
      <w:pPr>
        <w:ind w:left="5160"/>
        <w:jc w:val="both"/>
      </w:pPr>
    </w:p>
    <w:sectPr w:rsidR="00EB2683" w:rsidRPr="000A5EDA" w:rsidSect="009D4C93">
      <w:pgSz w:w="11905" w:h="16837"/>
      <w:pgMar w:top="1134" w:right="567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2683" w:rsidRDefault="00EB2683">
      <w:r>
        <w:separator/>
      </w:r>
    </w:p>
  </w:endnote>
  <w:endnote w:type="continuationSeparator" w:id="0">
    <w:p w:rsidR="00EB2683" w:rsidRDefault="00EB26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altName w:val=" Arial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2683" w:rsidRDefault="00EB2683">
      <w:r>
        <w:separator/>
      </w:r>
    </w:p>
  </w:footnote>
  <w:footnote w:type="continuationSeparator" w:id="0">
    <w:p w:rsidR="00EB2683" w:rsidRDefault="00EB26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683" w:rsidRDefault="00EB2683" w:rsidP="00EB1A9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B2683" w:rsidRDefault="00EB268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683" w:rsidRDefault="00EB2683" w:rsidP="00EB1A9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:rsidR="00EB2683" w:rsidRPr="001F4999" w:rsidRDefault="00EB2683" w:rsidP="00FA2055">
    <w:pPr>
      <w:pStyle w:val="Header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683" w:rsidRDefault="00EB2683" w:rsidP="005E17D7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E38D1"/>
    <w:multiLevelType w:val="hybridMultilevel"/>
    <w:tmpl w:val="30826D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8192C1D"/>
    <w:multiLevelType w:val="hybridMultilevel"/>
    <w:tmpl w:val="3B5A5F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6B65277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615663C4"/>
    <w:multiLevelType w:val="hybridMultilevel"/>
    <w:tmpl w:val="64A46092"/>
    <w:lvl w:ilvl="0" w:tplc="41749284">
      <w:start w:val="1"/>
      <w:numFmt w:val="decimal"/>
      <w:lvlText w:val="%1."/>
      <w:lvlJc w:val="left"/>
      <w:pPr>
        <w:ind w:left="1683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74D15655"/>
    <w:multiLevelType w:val="hybridMultilevel"/>
    <w:tmpl w:val="7C5684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92851D7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0414"/>
    <w:rsid w:val="00000656"/>
    <w:rsid w:val="000053D5"/>
    <w:rsid w:val="00011C0F"/>
    <w:rsid w:val="000121C1"/>
    <w:rsid w:val="00015C42"/>
    <w:rsid w:val="0002065C"/>
    <w:rsid w:val="00022E13"/>
    <w:rsid w:val="00027575"/>
    <w:rsid w:val="000325E5"/>
    <w:rsid w:val="0003459D"/>
    <w:rsid w:val="00035C69"/>
    <w:rsid w:val="0004000E"/>
    <w:rsid w:val="00042C7E"/>
    <w:rsid w:val="00042CAE"/>
    <w:rsid w:val="00044EB3"/>
    <w:rsid w:val="0004516E"/>
    <w:rsid w:val="00057E79"/>
    <w:rsid w:val="00057F5B"/>
    <w:rsid w:val="000606E3"/>
    <w:rsid w:val="00061AB3"/>
    <w:rsid w:val="000624B1"/>
    <w:rsid w:val="00063D27"/>
    <w:rsid w:val="0006551F"/>
    <w:rsid w:val="0006607D"/>
    <w:rsid w:val="0006609F"/>
    <w:rsid w:val="00067EF4"/>
    <w:rsid w:val="000729B0"/>
    <w:rsid w:val="00073189"/>
    <w:rsid w:val="0007787B"/>
    <w:rsid w:val="000808AD"/>
    <w:rsid w:val="00082E38"/>
    <w:rsid w:val="000834CC"/>
    <w:rsid w:val="00084687"/>
    <w:rsid w:val="00084E8C"/>
    <w:rsid w:val="00091545"/>
    <w:rsid w:val="00093BF9"/>
    <w:rsid w:val="000946E8"/>
    <w:rsid w:val="000A0DAE"/>
    <w:rsid w:val="000A1912"/>
    <w:rsid w:val="000A2624"/>
    <w:rsid w:val="000A36EE"/>
    <w:rsid w:val="000A5EDA"/>
    <w:rsid w:val="000A749D"/>
    <w:rsid w:val="000B1200"/>
    <w:rsid w:val="000B6C37"/>
    <w:rsid w:val="000B7B84"/>
    <w:rsid w:val="000C067F"/>
    <w:rsid w:val="000C4C36"/>
    <w:rsid w:val="000C6E04"/>
    <w:rsid w:val="000C7A69"/>
    <w:rsid w:val="000D0DF8"/>
    <w:rsid w:val="000D48FB"/>
    <w:rsid w:val="000E2C4B"/>
    <w:rsid w:val="000E7065"/>
    <w:rsid w:val="000E71A5"/>
    <w:rsid w:val="000F075C"/>
    <w:rsid w:val="000F0EC1"/>
    <w:rsid w:val="000F4139"/>
    <w:rsid w:val="000F53C7"/>
    <w:rsid w:val="000F751E"/>
    <w:rsid w:val="000F7D76"/>
    <w:rsid w:val="0010441D"/>
    <w:rsid w:val="00106BBE"/>
    <w:rsid w:val="00107DFA"/>
    <w:rsid w:val="00110031"/>
    <w:rsid w:val="00111126"/>
    <w:rsid w:val="001114FB"/>
    <w:rsid w:val="00116381"/>
    <w:rsid w:val="00135970"/>
    <w:rsid w:val="00143EEF"/>
    <w:rsid w:val="001601D6"/>
    <w:rsid w:val="00160EBC"/>
    <w:rsid w:val="00163DF8"/>
    <w:rsid w:val="00166639"/>
    <w:rsid w:val="001668AC"/>
    <w:rsid w:val="0016762A"/>
    <w:rsid w:val="00170598"/>
    <w:rsid w:val="0017465D"/>
    <w:rsid w:val="00175FC7"/>
    <w:rsid w:val="00177C79"/>
    <w:rsid w:val="001810C9"/>
    <w:rsid w:val="00186485"/>
    <w:rsid w:val="0018731F"/>
    <w:rsid w:val="0019142E"/>
    <w:rsid w:val="0019228A"/>
    <w:rsid w:val="001923DF"/>
    <w:rsid w:val="001968DE"/>
    <w:rsid w:val="001975BD"/>
    <w:rsid w:val="001A3891"/>
    <w:rsid w:val="001A6924"/>
    <w:rsid w:val="001A6AF5"/>
    <w:rsid w:val="001B0C91"/>
    <w:rsid w:val="001B426D"/>
    <w:rsid w:val="001B5F30"/>
    <w:rsid w:val="001B7B8F"/>
    <w:rsid w:val="001C1C2A"/>
    <w:rsid w:val="001C7DD4"/>
    <w:rsid w:val="001D06FF"/>
    <w:rsid w:val="001D0D0B"/>
    <w:rsid w:val="001D0F96"/>
    <w:rsid w:val="001D2607"/>
    <w:rsid w:val="001D27DD"/>
    <w:rsid w:val="001D2D51"/>
    <w:rsid w:val="001D3FFA"/>
    <w:rsid w:val="001D59A4"/>
    <w:rsid w:val="001D6210"/>
    <w:rsid w:val="001E07CC"/>
    <w:rsid w:val="001E14D9"/>
    <w:rsid w:val="001E16CF"/>
    <w:rsid w:val="001E29D2"/>
    <w:rsid w:val="001E2B33"/>
    <w:rsid w:val="001E2FC4"/>
    <w:rsid w:val="001E4655"/>
    <w:rsid w:val="001E7A06"/>
    <w:rsid w:val="001F081B"/>
    <w:rsid w:val="001F4999"/>
    <w:rsid w:val="00201D59"/>
    <w:rsid w:val="0020303A"/>
    <w:rsid w:val="00204A33"/>
    <w:rsid w:val="002052DB"/>
    <w:rsid w:val="00206D2F"/>
    <w:rsid w:val="00210D08"/>
    <w:rsid w:val="002164F9"/>
    <w:rsid w:val="002203AB"/>
    <w:rsid w:val="002204C5"/>
    <w:rsid w:val="00225870"/>
    <w:rsid w:val="00231866"/>
    <w:rsid w:val="00232255"/>
    <w:rsid w:val="00232C46"/>
    <w:rsid w:val="00233D2A"/>
    <w:rsid w:val="00234C09"/>
    <w:rsid w:val="00234D9A"/>
    <w:rsid w:val="00235F52"/>
    <w:rsid w:val="00236932"/>
    <w:rsid w:val="00237DFB"/>
    <w:rsid w:val="002439BC"/>
    <w:rsid w:val="0024512F"/>
    <w:rsid w:val="00247FAF"/>
    <w:rsid w:val="002502BF"/>
    <w:rsid w:val="00252715"/>
    <w:rsid w:val="002528E7"/>
    <w:rsid w:val="0025678D"/>
    <w:rsid w:val="002633BE"/>
    <w:rsid w:val="002655E8"/>
    <w:rsid w:val="00270F32"/>
    <w:rsid w:val="002861C2"/>
    <w:rsid w:val="00286A3D"/>
    <w:rsid w:val="00286FC3"/>
    <w:rsid w:val="002A10DB"/>
    <w:rsid w:val="002A61E6"/>
    <w:rsid w:val="002A796B"/>
    <w:rsid w:val="002B1E28"/>
    <w:rsid w:val="002B76F8"/>
    <w:rsid w:val="002C6243"/>
    <w:rsid w:val="002D1FAD"/>
    <w:rsid w:val="002D2758"/>
    <w:rsid w:val="002D3EA3"/>
    <w:rsid w:val="002D4F4E"/>
    <w:rsid w:val="002D576B"/>
    <w:rsid w:val="002D590B"/>
    <w:rsid w:val="002E3FA8"/>
    <w:rsid w:val="002E4476"/>
    <w:rsid w:val="002E7282"/>
    <w:rsid w:val="002F176C"/>
    <w:rsid w:val="003010EB"/>
    <w:rsid w:val="003058D1"/>
    <w:rsid w:val="00305C93"/>
    <w:rsid w:val="003060F4"/>
    <w:rsid w:val="00306668"/>
    <w:rsid w:val="00311FA3"/>
    <w:rsid w:val="003128E7"/>
    <w:rsid w:val="003130A1"/>
    <w:rsid w:val="003139AE"/>
    <w:rsid w:val="00314E93"/>
    <w:rsid w:val="00317787"/>
    <w:rsid w:val="00317EBB"/>
    <w:rsid w:val="003220A9"/>
    <w:rsid w:val="00324F0D"/>
    <w:rsid w:val="003318AB"/>
    <w:rsid w:val="00332BE1"/>
    <w:rsid w:val="0033461D"/>
    <w:rsid w:val="00334CAC"/>
    <w:rsid w:val="00335732"/>
    <w:rsid w:val="00342542"/>
    <w:rsid w:val="00343A9C"/>
    <w:rsid w:val="00354372"/>
    <w:rsid w:val="003622B1"/>
    <w:rsid w:val="00365E7B"/>
    <w:rsid w:val="00366147"/>
    <w:rsid w:val="00386506"/>
    <w:rsid w:val="003876B9"/>
    <w:rsid w:val="00390D0F"/>
    <w:rsid w:val="003915B7"/>
    <w:rsid w:val="0039244F"/>
    <w:rsid w:val="00392717"/>
    <w:rsid w:val="003951EE"/>
    <w:rsid w:val="0039538D"/>
    <w:rsid w:val="003A0390"/>
    <w:rsid w:val="003A2700"/>
    <w:rsid w:val="003A4A81"/>
    <w:rsid w:val="003A66D4"/>
    <w:rsid w:val="003A6899"/>
    <w:rsid w:val="003B495D"/>
    <w:rsid w:val="003C049D"/>
    <w:rsid w:val="003C2709"/>
    <w:rsid w:val="003C2D52"/>
    <w:rsid w:val="003C3A15"/>
    <w:rsid w:val="003C3E5B"/>
    <w:rsid w:val="003C4818"/>
    <w:rsid w:val="003C54D1"/>
    <w:rsid w:val="003C6FA3"/>
    <w:rsid w:val="003D2D21"/>
    <w:rsid w:val="003D30F8"/>
    <w:rsid w:val="003D3170"/>
    <w:rsid w:val="003D7C00"/>
    <w:rsid w:val="003E050F"/>
    <w:rsid w:val="003E426B"/>
    <w:rsid w:val="003E4DD7"/>
    <w:rsid w:val="003E5444"/>
    <w:rsid w:val="003E779F"/>
    <w:rsid w:val="003F0EC7"/>
    <w:rsid w:val="003F1FD4"/>
    <w:rsid w:val="003F4062"/>
    <w:rsid w:val="003F4D94"/>
    <w:rsid w:val="003F4FB1"/>
    <w:rsid w:val="004020E7"/>
    <w:rsid w:val="0040408C"/>
    <w:rsid w:val="00410A31"/>
    <w:rsid w:val="00412E70"/>
    <w:rsid w:val="00414282"/>
    <w:rsid w:val="00414DD9"/>
    <w:rsid w:val="00415171"/>
    <w:rsid w:val="0041576F"/>
    <w:rsid w:val="004175D3"/>
    <w:rsid w:val="00420C67"/>
    <w:rsid w:val="004216DA"/>
    <w:rsid w:val="00421B8D"/>
    <w:rsid w:val="004235C0"/>
    <w:rsid w:val="004319C8"/>
    <w:rsid w:val="0043738B"/>
    <w:rsid w:val="0044221A"/>
    <w:rsid w:val="0044300C"/>
    <w:rsid w:val="004430F9"/>
    <w:rsid w:val="004442CA"/>
    <w:rsid w:val="004469FD"/>
    <w:rsid w:val="00446A4B"/>
    <w:rsid w:val="0045026D"/>
    <w:rsid w:val="004506D4"/>
    <w:rsid w:val="0045257E"/>
    <w:rsid w:val="00461089"/>
    <w:rsid w:val="00464067"/>
    <w:rsid w:val="00465E7F"/>
    <w:rsid w:val="004752EE"/>
    <w:rsid w:val="00476803"/>
    <w:rsid w:val="004830FF"/>
    <w:rsid w:val="00484D4B"/>
    <w:rsid w:val="00490CD1"/>
    <w:rsid w:val="0049361D"/>
    <w:rsid w:val="004A56AC"/>
    <w:rsid w:val="004A6467"/>
    <w:rsid w:val="004A64AF"/>
    <w:rsid w:val="004A6B05"/>
    <w:rsid w:val="004B004C"/>
    <w:rsid w:val="004B1A64"/>
    <w:rsid w:val="004B1E0B"/>
    <w:rsid w:val="004B464D"/>
    <w:rsid w:val="004B73AF"/>
    <w:rsid w:val="004C0035"/>
    <w:rsid w:val="004C2690"/>
    <w:rsid w:val="004C2972"/>
    <w:rsid w:val="004C2A18"/>
    <w:rsid w:val="004D69A3"/>
    <w:rsid w:val="004E6800"/>
    <w:rsid w:val="004E7390"/>
    <w:rsid w:val="004F1858"/>
    <w:rsid w:val="004F2BB3"/>
    <w:rsid w:val="004F3BE8"/>
    <w:rsid w:val="005013E3"/>
    <w:rsid w:val="005061D8"/>
    <w:rsid w:val="00512E19"/>
    <w:rsid w:val="00513B9E"/>
    <w:rsid w:val="005160BC"/>
    <w:rsid w:val="00516D67"/>
    <w:rsid w:val="00523079"/>
    <w:rsid w:val="00523403"/>
    <w:rsid w:val="00526388"/>
    <w:rsid w:val="0053567F"/>
    <w:rsid w:val="00536901"/>
    <w:rsid w:val="00540CC2"/>
    <w:rsid w:val="00543CB3"/>
    <w:rsid w:val="0055090C"/>
    <w:rsid w:val="00552C28"/>
    <w:rsid w:val="00554FF1"/>
    <w:rsid w:val="00560EA5"/>
    <w:rsid w:val="005636C1"/>
    <w:rsid w:val="00565423"/>
    <w:rsid w:val="00566B4B"/>
    <w:rsid w:val="005670F0"/>
    <w:rsid w:val="00567E71"/>
    <w:rsid w:val="00570605"/>
    <w:rsid w:val="00574C63"/>
    <w:rsid w:val="005806F2"/>
    <w:rsid w:val="00581CD8"/>
    <w:rsid w:val="005843EB"/>
    <w:rsid w:val="00586672"/>
    <w:rsid w:val="00592167"/>
    <w:rsid w:val="00593A7D"/>
    <w:rsid w:val="00594602"/>
    <w:rsid w:val="0059503C"/>
    <w:rsid w:val="00597402"/>
    <w:rsid w:val="005A00A2"/>
    <w:rsid w:val="005A73F4"/>
    <w:rsid w:val="005B0FEF"/>
    <w:rsid w:val="005B2A97"/>
    <w:rsid w:val="005B31AD"/>
    <w:rsid w:val="005B3297"/>
    <w:rsid w:val="005B5841"/>
    <w:rsid w:val="005B64E8"/>
    <w:rsid w:val="005B651A"/>
    <w:rsid w:val="005B67DD"/>
    <w:rsid w:val="005B72FE"/>
    <w:rsid w:val="005C0F2C"/>
    <w:rsid w:val="005C1C02"/>
    <w:rsid w:val="005C1CDE"/>
    <w:rsid w:val="005C28A6"/>
    <w:rsid w:val="005C426E"/>
    <w:rsid w:val="005C5F4A"/>
    <w:rsid w:val="005C6AEC"/>
    <w:rsid w:val="005D31DE"/>
    <w:rsid w:val="005D3753"/>
    <w:rsid w:val="005D5AE3"/>
    <w:rsid w:val="005D5EDE"/>
    <w:rsid w:val="005E0BA0"/>
    <w:rsid w:val="005E17D7"/>
    <w:rsid w:val="005E1DCC"/>
    <w:rsid w:val="005E20E0"/>
    <w:rsid w:val="005E33DF"/>
    <w:rsid w:val="005F0527"/>
    <w:rsid w:val="005F0EDD"/>
    <w:rsid w:val="005F1AAD"/>
    <w:rsid w:val="005F3338"/>
    <w:rsid w:val="005F51A1"/>
    <w:rsid w:val="00604339"/>
    <w:rsid w:val="0061072B"/>
    <w:rsid w:val="006134BC"/>
    <w:rsid w:val="00617339"/>
    <w:rsid w:val="0062252B"/>
    <w:rsid w:val="00630203"/>
    <w:rsid w:val="00630508"/>
    <w:rsid w:val="00631607"/>
    <w:rsid w:val="00631C28"/>
    <w:rsid w:val="00631F32"/>
    <w:rsid w:val="00632429"/>
    <w:rsid w:val="00632897"/>
    <w:rsid w:val="00633BC7"/>
    <w:rsid w:val="00635FF8"/>
    <w:rsid w:val="00640E4B"/>
    <w:rsid w:val="0064187E"/>
    <w:rsid w:val="006478EF"/>
    <w:rsid w:val="00647B11"/>
    <w:rsid w:val="00650A7F"/>
    <w:rsid w:val="00650D82"/>
    <w:rsid w:val="00651875"/>
    <w:rsid w:val="00652AC9"/>
    <w:rsid w:val="0065303C"/>
    <w:rsid w:val="00655AAC"/>
    <w:rsid w:val="006621B5"/>
    <w:rsid w:val="00665768"/>
    <w:rsid w:val="00667A03"/>
    <w:rsid w:val="00672CAF"/>
    <w:rsid w:val="00676862"/>
    <w:rsid w:val="00677D43"/>
    <w:rsid w:val="00681194"/>
    <w:rsid w:val="00682655"/>
    <w:rsid w:val="00690365"/>
    <w:rsid w:val="00693282"/>
    <w:rsid w:val="006940BF"/>
    <w:rsid w:val="006947CB"/>
    <w:rsid w:val="006949B6"/>
    <w:rsid w:val="006A1730"/>
    <w:rsid w:val="006B1304"/>
    <w:rsid w:val="006B73D9"/>
    <w:rsid w:val="006B75F0"/>
    <w:rsid w:val="006B7C70"/>
    <w:rsid w:val="006C24DA"/>
    <w:rsid w:val="006C4C26"/>
    <w:rsid w:val="006C5B90"/>
    <w:rsid w:val="006C75A6"/>
    <w:rsid w:val="006D0369"/>
    <w:rsid w:val="006D0AA1"/>
    <w:rsid w:val="006D0F99"/>
    <w:rsid w:val="006D16E2"/>
    <w:rsid w:val="006D7447"/>
    <w:rsid w:val="006E14C2"/>
    <w:rsid w:val="006E1DD0"/>
    <w:rsid w:val="006E4D69"/>
    <w:rsid w:val="006E55E0"/>
    <w:rsid w:val="006E7180"/>
    <w:rsid w:val="006E7D21"/>
    <w:rsid w:val="006F09F2"/>
    <w:rsid w:val="006F1342"/>
    <w:rsid w:val="006F2B8D"/>
    <w:rsid w:val="006F3604"/>
    <w:rsid w:val="006F3DBF"/>
    <w:rsid w:val="006F77F9"/>
    <w:rsid w:val="00704C26"/>
    <w:rsid w:val="00704D86"/>
    <w:rsid w:val="00705CB9"/>
    <w:rsid w:val="00710F74"/>
    <w:rsid w:val="00714796"/>
    <w:rsid w:val="00716CD3"/>
    <w:rsid w:val="00717765"/>
    <w:rsid w:val="00730757"/>
    <w:rsid w:val="00734D9F"/>
    <w:rsid w:val="007360FF"/>
    <w:rsid w:val="007416A5"/>
    <w:rsid w:val="00744255"/>
    <w:rsid w:val="00745645"/>
    <w:rsid w:val="00750274"/>
    <w:rsid w:val="0075090C"/>
    <w:rsid w:val="0075147D"/>
    <w:rsid w:val="00753217"/>
    <w:rsid w:val="007605DA"/>
    <w:rsid w:val="0076068F"/>
    <w:rsid w:val="007619EC"/>
    <w:rsid w:val="007623C1"/>
    <w:rsid w:val="00766412"/>
    <w:rsid w:val="00773B13"/>
    <w:rsid w:val="00780CBC"/>
    <w:rsid w:val="00780DA9"/>
    <w:rsid w:val="007812BD"/>
    <w:rsid w:val="007825D0"/>
    <w:rsid w:val="007921B2"/>
    <w:rsid w:val="00792BCA"/>
    <w:rsid w:val="00792D08"/>
    <w:rsid w:val="007947E3"/>
    <w:rsid w:val="007963CE"/>
    <w:rsid w:val="007A0B20"/>
    <w:rsid w:val="007A3DEC"/>
    <w:rsid w:val="007A4641"/>
    <w:rsid w:val="007A7106"/>
    <w:rsid w:val="007A72FC"/>
    <w:rsid w:val="007B2356"/>
    <w:rsid w:val="007B2DDB"/>
    <w:rsid w:val="007B3538"/>
    <w:rsid w:val="007B7FDA"/>
    <w:rsid w:val="007C04C9"/>
    <w:rsid w:val="007C7BE8"/>
    <w:rsid w:val="007D0414"/>
    <w:rsid w:val="007D3520"/>
    <w:rsid w:val="007D786D"/>
    <w:rsid w:val="007E43F1"/>
    <w:rsid w:val="007F2811"/>
    <w:rsid w:val="007F3146"/>
    <w:rsid w:val="007F326E"/>
    <w:rsid w:val="007F3A6C"/>
    <w:rsid w:val="007F58FE"/>
    <w:rsid w:val="007F629C"/>
    <w:rsid w:val="008004FB"/>
    <w:rsid w:val="0080075F"/>
    <w:rsid w:val="00812417"/>
    <w:rsid w:val="00813390"/>
    <w:rsid w:val="00813F2B"/>
    <w:rsid w:val="00815083"/>
    <w:rsid w:val="00821117"/>
    <w:rsid w:val="00821A2E"/>
    <w:rsid w:val="00822A93"/>
    <w:rsid w:val="00823F93"/>
    <w:rsid w:val="00825F1F"/>
    <w:rsid w:val="0083058F"/>
    <w:rsid w:val="008323A0"/>
    <w:rsid w:val="008339B2"/>
    <w:rsid w:val="00844F8F"/>
    <w:rsid w:val="00846991"/>
    <w:rsid w:val="008473D8"/>
    <w:rsid w:val="00851364"/>
    <w:rsid w:val="00852019"/>
    <w:rsid w:val="00852789"/>
    <w:rsid w:val="008532FA"/>
    <w:rsid w:val="008538E3"/>
    <w:rsid w:val="0085739F"/>
    <w:rsid w:val="00860E3F"/>
    <w:rsid w:val="008619FC"/>
    <w:rsid w:val="00866BD9"/>
    <w:rsid w:val="00871C82"/>
    <w:rsid w:val="00872B21"/>
    <w:rsid w:val="00873377"/>
    <w:rsid w:val="00876AB3"/>
    <w:rsid w:val="0088017B"/>
    <w:rsid w:val="0088155A"/>
    <w:rsid w:val="00881CCC"/>
    <w:rsid w:val="008835B4"/>
    <w:rsid w:val="008846B5"/>
    <w:rsid w:val="00890895"/>
    <w:rsid w:val="00891762"/>
    <w:rsid w:val="00891A18"/>
    <w:rsid w:val="00891D46"/>
    <w:rsid w:val="00893E13"/>
    <w:rsid w:val="00893EDE"/>
    <w:rsid w:val="00896EC3"/>
    <w:rsid w:val="008A0F81"/>
    <w:rsid w:val="008A46D2"/>
    <w:rsid w:val="008A4DDA"/>
    <w:rsid w:val="008A6CC1"/>
    <w:rsid w:val="008A7585"/>
    <w:rsid w:val="008B4B16"/>
    <w:rsid w:val="008B79FC"/>
    <w:rsid w:val="008C07EB"/>
    <w:rsid w:val="008C193F"/>
    <w:rsid w:val="008C3277"/>
    <w:rsid w:val="008C6ADB"/>
    <w:rsid w:val="008D0DC2"/>
    <w:rsid w:val="008D187C"/>
    <w:rsid w:val="008D2B9A"/>
    <w:rsid w:val="008D2CD5"/>
    <w:rsid w:val="008D657D"/>
    <w:rsid w:val="008E0499"/>
    <w:rsid w:val="008E1695"/>
    <w:rsid w:val="008E3F52"/>
    <w:rsid w:val="008E56BC"/>
    <w:rsid w:val="008F5289"/>
    <w:rsid w:val="008F58BA"/>
    <w:rsid w:val="008F6BBE"/>
    <w:rsid w:val="008F72B2"/>
    <w:rsid w:val="009000F9"/>
    <w:rsid w:val="00902276"/>
    <w:rsid w:val="00904818"/>
    <w:rsid w:val="0090489E"/>
    <w:rsid w:val="00906C07"/>
    <w:rsid w:val="009103E7"/>
    <w:rsid w:val="0091443F"/>
    <w:rsid w:val="009149E9"/>
    <w:rsid w:val="00916456"/>
    <w:rsid w:val="00917310"/>
    <w:rsid w:val="00923E40"/>
    <w:rsid w:val="00923F67"/>
    <w:rsid w:val="00930FC4"/>
    <w:rsid w:val="009318AE"/>
    <w:rsid w:val="00936036"/>
    <w:rsid w:val="009362D1"/>
    <w:rsid w:val="009369BF"/>
    <w:rsid w:val="0094306B"/>
    <w:rsid w:val="00943A7D"/>
    <w:rsid w:val="00946999"/>
    <w:rsid w:val="00946CD7"/>
    <w:rsid w:val="00953073"/>
    <w:rsid w:val="009636F1"/>
    <w:rsid w:val="009677BE"/>
    <w:rsid w:val="009705CE"/>
    <w:rsid w:val="00971002"/>
    <w:rsid w:val="00973842"/>
    <w:rsid w:val="00974D1A"/>
    <w:rsid w:val="00976C8F"/>
    <w:rsid w:val="00980062"/>
    <w:rsid w:val="00982BD9"/>
    <w:rsid w:val="009830B9"/>
    <w:rsid w:val="0098648A"/>
    <w:rsid w:val="009876DB"/>
    <w:rsid w:val="009907C0"/>
    <w:rsid w:val="00992101"/>
    <w:rsid w:val="009932CD"/>
    <w:rsid w:val="00996FAD"/>
    <w:rsid w:val="009A306C"/>
    <w:rsid w:val="009A30D3"/>
    <w:rsid w:val="009A4CA5"/>
    <w:rsid w:val="009A53FB"/>
    <w:rsid w:val="009A6B44"/>
    <w:rsid w:val="009B1823"/>
    <w:rsid w:val="009B4C95"/>
    <w:rsid w:val="009C17CB"/>
    <w:rsid w:val="009C5B91"/>
    <w:rsid w:val="009D13D0"/>
    <w:rsid w:val="009D15B2"/>
    <w:rsid w:val="009D2BE7"/>
    <w:rsid w:val="009D3CCF"/>
    <w:rsid w:val="009D4C93"/>
    <w:rsid w:val="009D58AA"/>
    <w:rsid w:val="009D76D6"/>
    <w:rsid w:val="009E26D9"/>
    <w:rsid w:val="009E2ABC"/>
    <w:rsid w:val="009E3030"/>
    <w:rsid w:val="009E5F4C"/>
    <w:rsid w:val="009E776F"/>
    <w:rsid w:val="009F1048"/>
    <w:rsid w:val="009F1DDD"/>
    <w:rsid w:val="009F2D95"/>
    <w:rsid w:val="009F6484"/>
    <w:rsid w:val="009F77A3"/>
    <w:rsid w:val="00A06C4E"/>
    <w:rsid w:val="00A10B47"/>
    <w:rsid w:val="00A17746"/>
    <w:rsid w:val="00A17DC4"/>
    <w:rsid w:val="00A277F7"/>
    <w:rsid w:val="00A305ED"/>
    <w:rsid w:val="00A31C0B"/>
    <w:rsid w:val="00A3268E"/>
    <w:rsid w:val="00A32B30"/>
    <w:rsid w:val="00A333B6"/>
    <w:rsid w:val="00A3375A"/>
    <w:rsid w:val="00A33D72"/>
    <w:rsid w:val="00A35BC3"/>
    <w:rsid w:val="00A3635C"/>
    <w:rsid w:val="00A36652"/>
    <w:rsid w:val="00A370FD"/>
    <w:rsid w:val="00A400A1"/>
    <w:rsid w:val="00A51133"/>
    <w:rsid w:val="00A529D5"/>
    <w:rsid w:val="00A5387D"/>
    <w:rsid w:val="00A53961"/>
    <w:rsid w:val="00A53D42"/>
    <w:rsid w:val="00A5535C"/>
    <w:rsid w:val="00A5566C"/>
    <w:rsid w:val="00A6530B"/>
    <w:rsid w:val="00A656C9"/>
    <w:rsid w:val="00A67022"/>
    <w:rsid w:val="00A678FB"/>
    <w:rsid w:val="00A67FDD"/>
    <w:rsid w:val="00A7000F"/>
    <w:rsid w:val="00A715F9"/>
    <w:rsid w:val="00A72F1B"/>
    <w:rsid w:val="00A743A2"/>
    <w:rsid w:val="00A77230"/>
    <w:rsid w:val="00A800E5"/>
    <w:rsid w:val="00A80C6B"/>
    <w:rsid w:val="00A81C12"/>
    <w:rsid w:val="00A85484"/>
    <w:rsid w:val="00A87AD0"/>
    <w:rsid w:val="00A92D3B"/>
    <w:rsid w:val="00A92DBD"/>
    <w:rsid w:val="00A93120"/>
    <w:rsid w:val="00A9520C"/>
    <w:rsid w:val="00AA039A"/>
    <w:rsid w:val="00AA048B"/>
    <w:rsid w:val="00AA33E3"/>
    <w:rsid w:val="00AA45B9"/>
    <w:rsid w:val="00AA59E9"/>
    <w:rsid w:val="00AA699E"/>
    <w:rsid w:val="00AB0555"/>
    <w:rsid w:val="00AB06A0"/>
    <w:rsid w:val="00AB15A2"/>
    <w:rsid w:val="00AB5FFC"/>
    <w:rsid w:val="00AB6621"/>
    <w:rsid w:val="00AB6949"/>
    <w:rsid w:val="00AB79BE"/>
    <w:rsid w:val="00AC022B"/>
    <w:rsid w:val="00AC1F55"/>
    <w:rsid w:val="00AC2D05"/>
    <w:rsid w:val="00AD1D0B"/>
    <w:rsid w:val="00AD211A"/>
    <w:rsid w:val="00AD2C52"/>
    <w:rsid w:val="00AD3493"/>
    <w:rsid w:val="00AF2119"/>
    <w:rsid w:val="00AF4E60"/>
    <w:rsid w:val="00B01AE8"/>
    <w:rsid w:val="00B03D53"/>
    <w:rsid w:val="00B1200D"/>
    <w:rsid w:val="00B1757E"/>
    <w:rsid w:val="00B25A4F"/>
    <w:rsid w:val="00B25C7D"/>
    <w:rsid w:val="00B301DA"/>
    <w:rsid w:val="00B32A48"/>
    <w:rsid w:val="00B33642"/>
    <w:rsid w:val="00B33D16"/>
    <w:rsid w:val="00B371CF"/>
    <w:rsid w:val="00B3765D"/>
    <w:rsid w:val="00B41ECB"/>
    <w:rsid w:val="00B443CC"/>
    <w:rsid w:val="00B44A8A"/>
    <w:rsid w:val="00B45DAE"/>
    <w:rsid w:val="00B46051"/>
    <w:rsid w:val="00B500DD"/>
    <w:rsid w:val="00B50BD5"/>
    <w:rsid w:val="00B51FAD"/>
    <w:rsid w:val="00B546C8"/>
    <w:rsid w:val="00B55832"/>
    <w:rsid w:val="00B55DE9"/>
    <w:rsid w:val="00B56E3B"/>
    <w:rsid w:val="00B6071F"/>
    <w:rsid w:val="00B60CF1"/>
    <w:rsid w:val="00B61656"/>
    <w:rsid w:val="00B638A3"/>
    <w:rsid w:val="00B63AAF"/>
    <w:rsid w:val="00B65982"/>
    <w:rsid w:val="00B65A68"/>
    <w:rsid w:val="00B6686B"/>
    <w:rsid w:val="00B835BD"/>
    <w:rsid w:val="00B856FD"/>
    <w:rsid w:val="00B86301"/>
    <w:rsid w:val="00B87C47"/>
    <w:rsid w:val="00B903FA"/>
    <w:rsid w:val="00B9067A"/>
    <w:rsid w:val="00B91AC0"/>
    <w:rsid w:val="00B92DD3"/>
    <w:rsid w:val="00B93B6A"/>
    <w:rsid w:val="00B93B7E"/>
    <w:rsid w:val="00B93F02"/>
    <w:rsid w:val="00B948B3"/>
    <w:rsid w:val="00B963D8"/>
    <w:rsid w:val="00BA024E"/>
    <w:rsid w:val="00BA39DA"/>
    <w:rsid w:val="00BA6101"/>
    <w:rsid w:val="00BB0339"/>
    <w:rsid w:val="00BB1149"/>
    <w:rsid w:val="00BB233D"/>
    <w:rsid w:val="00BB2834"/>
    <w:rsid w:val="00BB56B9"/>
    <w:rsid w:val="00BB6380"/>
    <w:rsid w:val="00BC2291"/>
    <w:rsid w:val="00BC449A"/>
    <w:rsid w:val="00BC528D"/>
    <w:rsid w:val="00BC5B2F"/>
    <w:rsid w:val="00BC6AC3"/>
    <w:rsid w:val="00BC7015"/>
    <w:rsid w:val="00BD2A49"/>
    <w:rsid w:val="00BD62B3"/>
    <w:rsid w:val="00BD7AAB"/>
    <w:rsid w:val="00BE0D01"/>
    <w:rsid w:val="00BE21FE"/>
    <w:rsid w:val="00BE69F5"/>
    <w:rsid w:val="00BE7042"/>
    <w:rsid w:val="00BE7449"/>
    <w:rsid w:val="00BF0196"/>
    <w:rsid w:val="00BF0D59"/>
    <w:rsid w:val="00BF14F7"/>
    <w:rsid w:val="00BF3AB6"/>
    <w:rsid w:val="00BF5D9B"/>
    <w:rsid w:val="00BF732E"/>
    <w:rsid w:val="00C00267"/>
    <w:rsid w:val="00C04AB5"/>
    <w:rsid w:val="00C04BFD"/>
    <w:rsid w:val="00C1242E"/>
    <w:rsid w:val="00C14662"/>
    <w:rsid w:val="00C16B66"/>
    <w:rsid w:val="00C174E8"/>
    <w:rsid w:val="00C2540C"/>
    <w:rsid w:val="00C302A8"/>
    <w:rsid w:val="00C30B2E"/>
    <w:rsid w:val="00C343FC"/>
    <w:rsid w:val="00C34A19"/>
    <w:rsid w:val="00C34BA2"/>
    <w:rsid w:val="00C35685"/>
    <w:rsid w:val="00C360ED"/>
    <w:rsid w:val="00C372C2"/>
    <w:rsid w:val="00C4037E"/>
    <w:rsid w:val="00C42D1C"/>
    <w:rsid w:val="00C4354B"/>
    <w:rsid w:val="00C43C9A"/>
    <w:rsid w:val="00C44232"/>
    <w:rsid w:val="00C46446"/>
    <w:rsid w:val="00C50B98"/>
    <w:rsid w:val="00C52053"/>
    <w:rsid w:val="00C52818"/>
    <w:rsid w:val="00C57655"/>
    <w:rsid w:val="00C57C40"/>
    <w:rsid w:val="00C61D58"/>
    <w:rsid w:val="00C6271B"/>
    <w:rsid w:val="00C63E28"/>
    <w:rsid w:val="00C63F66"/>
    <w:rsid w:val="00C6688C"/>
    <w:rsid w:val="00C67BDF"/>
    <w:rsid w:val="00C72472"/>
    <w:rsid w:val="00C75CE9"/>
    <w:rsid w:val="00C77631"/>
    <w:rsid w:val="00C82DC4"/>
    <w:rsid w:val="00C85AF8"/>
    <w:rsid w:val="00C8626F"/>
    <w:rsid w:val="00C86418"/>
    <w:rsid w:val="00C874EE"/>
    <w:rsid w:val="00C90F12"/>
    <w:rsid w:val="00C91D49"/>
    <w:rsid w:val="00C93E82"/>
    <w:rsid w:val="00C95419"/>
    <w:rsid w:val="00CA4114"/>
    <w:rsid w:val="00CA56D6"/>
    <w:rsid w:val="00CA5DAC"/>
    <w:rsid w:val="00CA6002"/>
    <w:rsid w:val="00CB2C79"/>
    <w:rsid w:val="00CB2E7E"/>
    <w:rsid w:val="00CB3704"/>
    <w:rsid w:val="00CB728A"/>
    <w:rsid w:val="00CC1F97"/>
    <w:rsid w:val="00CC6CFA"/>
    <w:rsid w:val="00CD105D"/>
    <w:rsid w:val="00CD1E4E"/>
    <w:rsid w:val="00CD4E25"/>
    <w:rsid w:val="00CD5DEF"/>
    <w:rsid w:val="00CD600C"/>
    <w:rsid w:val="00CD6D28"/>
    <w:rsid w:val="00CD7A9B"/>
    <w:rsid w:val="00CD7B2E"/>
    <w:rsid w:val="00CE60CD"/>
    <w:rsid w:val="00CE6A2D"/>
    <w:rsid w:val="00CE6C4F"/>
    <w:rsid w:val="00CF1649"/>
    <w:rsid w:val="00CF2715"/>
    <w:rsid w:val="00CF31F4"/>
    <w:rsid w:val="00CF73F5"/>
    <w:rsid w:val="00D00FE0"/>
    <w:rsid w:val="00D02982"/>
    <w:rsid w:val="00D02F4C"/>
    <w:rsid w:val="00D05081"/>
    <w:rsid w:val="00D0532A"/>
    <w:rsid w:val="00D11060"/>
    <w:rsid w:val="00D138C4"/>
    <w:rsid w:val="00D14950"/>
    <w:rsid w:val="00D15A83"/>
    <w:rsid w:val="00D21402"/>
    <w:rsid w:val="00D26008"/>
    <w:rsid w:val="00D278E8"/>
    <w:rsid w:val="00D34349"/>
    <w:rsid w:val="00D379D5"/>
    <w:rsid w:val="00D41BC2"/>
    <w:rsid w:val="00D43A32"/>
    <w:rsid w:val="00D45820"/>
    <w:rsid w:val="00D52780"/>
    <w:rsid w:val="00D54C42"/>
    <w:rsid w:val="00D56BF1"/>
    <w:rsid w:val="00D578E1"/>
    <w:rsid w:val="00D579BB"/>
    <w:rsid w:val="00D61D97"/>
    <w:rsid w:val="00D62784"/>
    <w:rsid w:val="00D66896"/>
    <w:rsid w:val="00D7063D"/>
    <w:rsid w:val="00D747FC"/>
    <w:rsid w:val="00D75704"/>
    <w:rsid w:val="00D76161"/>
    <w:rsid w:val="00D770C0"/>
    <w:rsid w:val="00D8366D"/>
    <w:rsid w:val="00D91239"/>
    <w:rsid w:val="00D91502"/>
    <w:rsid w:val="00D95DC3"/>
    <w:rsid w:val="00D972ED"/>
    <w:rsid w:val="00D97B63"/>
    <w:rsid w:val="00DA19EE"/>
    <w:rsid w:val="00DA4330"/>
    <w:rsid w:val="00DB1F5C"/>
    <w:rsid w:val="00DB4B57"/>
    <w:rsid w:val="00DB6903"/>
    <w:rsid w:val="00DB7C6C"/>
    <w:rsid w:val="00DC2CC7"/>
    <w:rsid w:val="00DC3BA1"/>
    <w:rsid w:val="00DD16C5"/>
    <w:rsid w:val="00DD1EB7"/>
    <w:rsid w:val="00DD5642"/>
    <w:rsid w:val="00DD6981"/>
    <w:rsid w:val="00DE0FE5"/>
    <w:rsid w:val="00DE33AB"/>
    <w:rsid w:val="00DF2D87"/>
    <w:rsid w:val="00DF527A"/>
    <w:rsid w:val="00E00044"/>
    <w:rsid w:val="00E00BD1"/>
    <w:rsid w:val="00E01052"/>
    <w:rsid w:val="00E01C2D"/>
    <w:rsid w:val="00E01C79"/>
    <w:rsid w:val="00E04D5F"/>
    <w:rsid w:val="00E0516F"/>
    <w:rsid w:val="00E06D59"/>
    <w:rsid w:val="00E072BB"/>
    <w:rsid w:val="00E07957"/>
    <w:rsid w:val="00E106E2"/>
    <w:rsid w:val="00E135C9"/>
    <w:rsid w:val="00E1425C"/>
    <w:rsid w:val="00E22AC5"/>
    <w:rsid w:val="00E241FE"/>
    <w:rsid w:val="00E340DD"/>
    <w:rsid w:val="00E35379"/>
    <w:rsid w:val="00E36FCA"/>
    <w:rsid w:val="00E40B1C"/>
    <w:rsid w:val="00E43DCC"/>
    <w:rsid w:val="00E447A3"/>
    <w:rsid w:val="00E45A61"/>
    <w:rsid w:val="00E52BE0"/>
    <w:rsid w:val="00E57074"/>
    <w:rsid w:val="00E57E24"/>
    <w:rsid w:val="00E61978"/>
    <w:rsid w:val="00E64B5E"/>
    <w:rsid w:val="00E65BE0"/>
    <w:rsid w:val="00E67920"/>
    <w:rsid w:val="00E71DD3"/>
    <w:rsid w:val="00E73297"/>
    <w:rsid w:val="00E833D7"/>
    <w:rsid w:val="00E8363D"/>
    <w:rsid w:val="00E86A4C"/>
    <w:rsid w:val="00E93FB5"/>
    <w:rsid w:val="00E95744"/>
    <w:rsid w:val="00E96BA9"/>
    <w:rsid w:val="00EA029B"/>
    <w:rsid w:val="00EA2EEA"/>
    <w:rsid w:val="00EA3498"/>
    <w:rsid w:val="00EA5EFF"/>
    <w:rsid w:val="00EA718A"/>
    <w:rsid w:val="00EB0C6E"/>
    <w:rsid w:val="00EB1A99"/>
    <w:rsid w:val="00EB2102"/>
    <w:rsid w:val="00EB2267"/>
    <w:rsid w:val="00EB2683"/>
    <w:rsid w:val="00EB28B2"/>
    <w:rsid w:val="00EB2B69"/>
    <w:rsid w:val="00EB413E"/>
    <w:rsid w:val="00EC12B1"/>
    <w:rsid w:val="00EC3D72"/>
    <w:rsid w:val="00EC67EF"/>
    <w:rsid w:val="00ED08D0"/>
    <w:rsid w:val="00ED27E0"/>
    <w:rsid w:val="00ED5394"/>
    <w:rsid w:val="00ED7108"/>
    <w:rsid w:val="00EE6E71"/>
    <w:rsid w:val="00EF0407"/>
    <w:rsid w:val="00EF0EA9"/>
    <w:rsid w:val="00EF1CEF"/>
    <w:rsid w:val="00EF3FCE"/>
    <w:rsid w:val="00EF490E"/>
    <w:rsid w:val="00EF6AE0"/>
    <w:rsid w:val="00F00605"/>
    <w:rsid w:val="00F007B1"/>
    <w:rsid w:val="00F04701"/>
    <w:rsid w:val="00F06842"/>
    <w:rsid w:val="00F06FE5"/>
    <w:rsid w:val="00F07D3E"/>
    <w:rsid w:val="00F11801"/>
    <w:rsid w:val="00F20EBB"/>
    <w:rsid w:val="00F263B3"/>
    <w:rsid w:val="00F304FB"/>
    <w:rsid w:val="00F33066"/>
    <w:rsid w:val="00F33E5B"/>
    <w:rsid w:val="00F3431F"/>
    <w:rsid w:val="00F34DC3"/>
    <w:rsid w:val="00F35A14"/>
    <w:rsid w:val="00F402E5"/>
    <w:rsid w:val="00F411D0"/>
    <w:rsid w:val="00F41D9C"/>
    <w:rsid w:val="00F41DE5"/>
    <w:rsid w:val="00F42428"/>
    <w:rsid w:val="00F42FAF"/>
    <w:rsid w:val="00F51357"/>
    <w:rsid w:val="00F51B3D"/>
    <w:rsid w:val="00F51B3E"/>
    <w:rsid w:val="00F57412"/>
    <w:rsid w:val="00F65DD1"/>
    <w:rsid w:val="00F71A01"/>
    <w:rsid w:val="00F74256"/>
    <w:rsid w:val="00F75DA7"/>
    <w:rsid w:val="00F76A79"/>
    <w:rsid w:val="00F8158A"/>
    <w:rsid w:val="00F84E18"/>
    <w:rsid w:val="00F95EA8"/>
    <w:rsid w:val="00F96917"/>
    <w:rsid w:val="00F978A8"/>
    <w:rsid w:val="00FA0D66"/>
    <w:rsid w:val="00FA2055"/>
    <w:rsid w:val="00FA23EE"/>
    <w:rsid w:val="00FB07A0"/>
    <w:rsid w:val="00FB43E8"/>
    <w:rsid w:val="00FB7BE6"/>
    <w:rsid w:val="00FC0CE2"/>
    <w:rsid w:val="00FC13FB"/>
    <w:rsid w:val="00FC7113"/>
    <w:rsid w:val="00FC7235"/>
    <w:rsid w:val="00FD05AB"/>
    <w:rsid w:val="00FD1E19"/>
    <w:rsid w:val="00FD2CB5"/>
    <w:rsid w:val="00FD4C28"/>
    <w:rsid w:val="00FD641C"/>
    <w:rsid w:val="00FD6A6B"/>
    <w:rsid w:val="00FE0625"/>
    <w:rsid w:val="00FE20C8"/>
    <w:rsid w:val="00FE3112"/>
    <w:rsid w:val="00FE4DE9"/>
    <w:rsid w:val="00FE5B13"/>
    <w:rsid w:val="00FE7A8E"/>
    <w:rsid w:val="00FF1364"/>
    <w:rsid w:val="00FF6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locked="1" w:semiHidden="0" w:uiPriority="0"/>
    <w:lsdException w:name="footer" w:locked="1" w:semiHidden="0" w:uiPriority="0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locked="1" w:semiHidden="0" w:uiPriority="0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locked="1" w:semiHidden="0" w:uiPriority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locked="1" w:semiHidden="0" w:uiPriority="0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locked="1" w:semiHidden="0" w:uiPriority="0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7D041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416A5"/>
    <w:pPr>
      <w:keepNext/>
      <w:jc w:val="center"/>
      <w:outlineLvl w:val="0"/>
    </w:pPr>
    <w:rPr>
      <w:b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62784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81C12"/>
    <w:pPr>
      <w:keepNext/>
      <w:spacing w:before="240" w:after="60"/>
      <w:outlineLvl w:val="2"/>
    </w:pPr>
    <w:rPr>
      <w:rFonts w:ascii="Arial" w:hAnsi="Arial"/>
      <w:b/>
      <w:sz w:val="26"/>
      <w:szCs w:val="20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1E7A06"/>
    <w:pPr>
      <w:keepNext w:val="0"/>
      <w:widowControl w:val="0"/>
      <w:autoSpaceDE w:val="0"/>
      <w:autoSpaceDN w:val="0"/>
      <w:adjustRightInd w:val="0"/>
      <w:spacing w:before="0" w:after="0"/>
      <w:jc w:val="both"/>
      <w:outlineLvl w:val="3"/>
    </w:pPr>
    <w:rPr>
      <w:b w:val="0"/>
      <w:bCs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E7A06"/>
    <w:rPr>
      <w:b/>
      <w:sz w:val="24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E7A06"/>
    <w:rPr>
      <w:rFonts w:ascii="Arial" w:hAnsi="Arial"/>
      <w:b/>
      <w:i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1E7A06"/>
    <w:rPr>
      <w:rFonts w:ascii="Arial" w:hAnsi="Arial"/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1E7A06"/>
    <w:rPr>
      <w:rFonts w:ascii="Arial" w:hAnsi="Arial"/>
      <w:sz w:val="24"/>
    </w:rPr>
  </w:style>
  <w:style w:type="paragraph" w:styleId="BodyTextIndent2">
    <w:name w:val="Body Text Indent 2"/>
    <w:basedOn w:val="Normal"/>
    <w:link w:val="BodyTextIndent2Char"/>
    <w:uiPriority w:val="99"/>
    <w:rsid w:val="007D0414"/>
    <w:pPr>
      <w:ind w:firstLine="708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414282"/>
    <w:rPr>
      <w:sz w:val="24"/>
    </w:rPr>
  </w:style>
  <w:style w:type="table" w:styleId="TableGrid">
    <w:name w:val="Table Grid"/>
    <w:basedOn w:val="TableNormal"/>
    <w:uiPriority w:val="99"/>
    <w:rsid w:val="007D041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lockText">
    <w:name w:val="Block Text"/>
    <w:basedOn w:val="Normal"/>
    <w:uiPriority w:val="99"/>
    <w:rsid w:val="007416A5"/>
    <w:pPr>
      <w:ind w:left="-57" w:right="-57"/>
      <w:jc w:val="center"/>
    </w:pPr>
    <w:rPr>
      <w:b/>
      <w:sz w:val="28"/>
    </w:rPr>
  </w:style>
  <w:style w:type="paragraph" w:styleId="Header">
    <w:name w:val="header"/>
    <w:basedOn w:val="Normal"/>
    <w:link w:val="HeaderChar"/>
    <w:uiPriority w:val="99"/>
    <w:rsid w:val="007825D0"/>
    <w:pPr>
      <w:tabs>
        <w:tab w:val="center" w:pos="4677"/>
        <w:tab w:val="right" w:pos="9355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C7A69"/>
    <w:rPr>
      <w:sz w:val="24"/>
    </w:rPr>
  </w:style>
  <w:style w:type="character" w:styleId="PageNumber">
    <w:name w:val="page number"/>
    <w:basedOn w:val="DefaultParagraphFont"/>
    <w:uiPriority w:val="99"/>
    <w:rsid w:val="007825D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A6467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E7A06"/>
    <w:rPr>
      <w:sz w:val="24"/>
    </w:rPr>
  </w:style>
  <w:style w:type="paragraph" w:styleId="BodyText">
    <w:name w:val="Body Text"/>
    <w:basedOn w:val="Normal"/>
    <w:link w:val="BodyTextChar"/>
    <w:uiPriority w:val="99"/>
    <w:rsid w:val="00A81C12"/>
    <w:pPr>
      <w:spacing w:after="120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E7A06"/>
    <w:rPr>
      <w:sz w:val="24"/>
    </w:rPr>
  </w:style>
  <w:style w:type="paragraph" w:styleId="Title">
    <w:name w:val="Title"/>
    <w:basedOn w:val="Normal"/>
    <w:link w:val="TitleChar"/>
    <w:uiPriority w:val="99"/>
    <w:qFormat/>
    <w:rsid w:val="00D62784"/>
    <w:pPr>
      <w:ind w:left="5580"/>
      <w:jc w:val="center"/>
    </w:pPr>
  </w:style>
  <w:style w:type="character" w:customStyle="1" w:styleId="TitleChar">
    <w:name w:val="Title Char"/>
    <w:basedOn w:val="DefaultParagraphFont"/>
    <w:link w:val="Title"/>
    <w:uiPriority w:val="99"/>
    <w:locked/>
    <w:rsid w:val="0055090C"/>
    <w:rPr>
      <w:sz w:val="24"/>
    </w:rPr>
  </w:style>
  <w:style w:type="paragraph" w:styleId="BodyTextIndent">
    <w:name w:val="Body Text Indent"/>
    <w:basedOn w:val="Normal"/>
    <w:link w:val="BodyTextIndentChar"/>
    <w:uiPriority w:val="99"/>
    <w:rsid w:val="0071776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414282"/>
    <w:rPr>
      <w:sz w:val="24"/>
    </w:rPr>
  </w:style>
  <w:style w:type="paragraph" w:customStyle="1" w:styleId="ConsPlusCell">
    <w:name w:val="ConsPlusCell"/>
    <w:uiPriority w:val="99"/>
    <w:rsid w:val="005E0BA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5147D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">
    <w:name w:val="Нормальный (таблица)"/>
    <w:basedOn w:val="Normal"/>
    <w:next w:val="Normal"/>
    <w:uiPriority w:val="99"/>
    <w:rsid w:val="00A17DC4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styleId="Emphasis">
    <w:name w:val="Emphasis"/>
    <w:basedOn w:val="DefaultParagraphFont"/>
    <w:uiPriority w:val="99"/>
    <w:qFormat/>
    <w:rsid w:val="008538E3"/>
    <w:rPr>
      <w:rFonts w:cs="Times New Roman"/>
      <w:i/>
    </w:rPr>
  </w:style>
  <w:style w:type="character" w:customStyle="1" w:styleId="a0">
    <w:name w:val="Гипертекстовая ссылка"/>
    <w:uiPriority w:val="99"/>
    <w:rsid w:val="00D66896"/>
    <w:rPr>
      <w:color w:val="106BBE"/>
    </w:rPr>
  </w:style>
  <w:style w:type="paragraph" w:customStyle="1" w:styleId="a1">
    <w:name w:val="Прижатый влево"/>
    <w:basedOn w:val="Normal"/>
    <w:next w:val="Normal"/>
    <w:uiPriority w:val="99"/>
    <w:rsid w:val="007921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2">
    <w:name w:val="Цветовое выделение"/>
    <w:uiPriority w:val="99"/>
    <w:rsid w:val="001E7A06"/>
    <w:rPr>
      <w:b/>
      <w:color w:val="000080"/>
    </w:rPr>
  </w:style>
  <w:style w:type="character" w:customStyle="1" w:styleId="a3">
    <w:name w:val="Активная гипертекстовая ссылка"/>
    <w:uiPriority w:val="99"/>
    <w:rsid w:val="001E7A06"/>
    <w:rPr>
      <w:color w:val="008000"/>
      <w:u w:val="single"/>
    </w:rPr>
  </w:style>
  <w:style w:type="character" w:customStyle="1" w:styleId="a4">
    <w:name w:val="Заголовок своего сообщения"/>
    <w:uiPriority w:val="99"/>
    <w:rsid w:val="001E7A06"/>
    <w:rPr>
      <w:color w:val="000080"/>
    </w:rPr>
  </w:style>
  <w:style w:type="character" w:customStyle="1" w:styleId="a5">
    <w:name w:val="Заголовок чужого сообщения"/>
    <w:uiPriority w:val="99"/>
    <w:rsid w:val="001E7A06"/>
    <w:rPr>
      <w:color w:val="FF0000"/>
    </w:rPr>
  </w:style>
  <w:style w:type="paragraph" w:customStyle="1" w:styleId="a6">
    <w:name w:val="Интерактивный заголовок"/>
    <w:basedOn w:val="1"/>
    <w:next w:val="Normal"/>
    <w:uiPriority w:val="99"/>
    <w:rsid w:val="001E7A06"/>
  </w:style>
  <w:style w:type="paragraph" w:customStyle="1" w:styleId="1">
    <w:name w:val="Заголовок1"/>
    <w:basedOn w:val="a7"/>
    <w:next w:val="Normal"/>
    <w:uiPriority w:val="99"/>
    <w:rsid w:val="001E7A06"/>
    <w:rPr>
      <w:rFonts w:ascii="Arial" w:hAnsi="Arial" w:cs="Times New Roman"/>
      <w:b/>
      <w:bCs/>
      <w:color w:val="C0C0C0"/>
    </w:rPr>
  </w:style>
  <w:style w:type="paragraph" w:customStyle="1" w:styleId="a7">
    <w:name w:val="Основное меню (преемственное)"/>
    <w:basedOn w:val="Normal"/>
    <w:next w:val="Normal"/>
    <w:uiPriority w:val="99"/>
    <w:rsid w:val="001E7A06"/>
    <w:pPr>
      <w:widowControl w:val="0"/>
      <w:autoSpaceDE w:val="0"/>
      <w:autoSpaceDN w:val="0"/>
      <w:adjustRightInd w:val="0"/>
      <w:jc w:val="both"/>
    </w:pPr>
    <w:rPr>
      <w:rFonts w:ascii="Verdana" w:hAnsi="Verdana" w:cs="Verdana"/>
    </w:rPr>
  </w:style>
  <w:style w:type="character" w:customStyle="1" w:styleId="a8">
    <w:name w:val="Найденные слова"/>
    <w:uiPriority w:val="99"/>
    <w:rsid w:val="001E7A06"/>
    <w:rPr>
      <w:color w:val="000080"/>
    </w:rPr>
  </w:style>
  <w:style w:type="character" w:customStyle="1" w:styleId="a9">
    <w:name w:val="Не вступил в силу"/>
    <w:uiPriority w:val="99"/>
    <w:rsid w:val="001E7A06"/>
    <w:rPr>
      <w:color w:val="008080"/>
    </w:rPr>
  </w:style>
  <w:style w:type="character" w:customStyle="1" w:styleId="aa">
    <w:name w:val="Опечатки"/>
    <w:uiPriority w:val="99"/>
    <w:rsid w:val="001E7A06"/>
    <w:rPr>
      <w:color w:val="FF0000"/>
    </w:rPr>
  </w:style>
  <w:style w:type="character" w:customStyle="1" w:styleId="ab">
    <w:name w:val="Продолжение ссылки"/>
    <w:uiPriority w:val="99"/>
    <w:rsid w:val="001E7A06"/>
  </w:style>
  <w:style w:type="character" w:customStyle="1" w:styleId="ac">
    <w:name w:val="Сравнение редакций"/>
    <w:uiPriority w:val="99"/>
    <w:rsid w:val="001E7A06"/>
    <w:rPr>
      <w:color w:val="000080"/>
    </w:rPr>
  </w:style>
  <w:style w:type="character" w:customStyle="1" w:styleId="ad">
    <w:name w:val="Сравнение редакций. Добавленный фрагмент"/>
    <w:uiPriority w:val="99"/>
    <w:rsid w:val="001E7A06"/>
    <w:rPr>
      <w:color w:val="0000FF"/>
    </w:rPr>
  </w:style>
  <w:style w:type="character" w:customStyle="1" w:styleId="ae">
    <w:name w:val="Сравнение редакций. Удаленный фрагмент"/>
    <w:uiPriority w:val="99"/>
    <w:rsid w:val="001E7A06"/>
    <w:rPr>
      <w:strike/>
      <w:color w:val="808000"/>
    </w:rPr>
  </w:style>
  <w:style w:type="character" w:customStyle="1" w:styleId="af">
    <w:name w:val="Утратил силу"/>
    <w:uiPriority w:val="99"/>
    <w:rsid w:val="001E7A06"/>
    <w:rPr>
      <w:strike/>
      <w:color w:val="808000"/>
    </w:rPr>
  </w:style>
  <w:style w:type="character" w:customStyle="1" w:styleId="BalloonTextChar">
    <w:name w:val="Balloon Text Char"/>
    <w:uiPriority w:val="99"/>
    <w:locked/>
    <w:rsid w:val="001E7A06"/>
    <w:rPr>
      <w:rFonts w:ascii="Tahoma" w:hAnsi="Tahoma"/>
      <w:sz w:val="16"/>
    </w:rPr>
  </w:style>
  <w:style w:type="paragraph" w:styleId="BalloonText">
    <w:name w:val="Balloon Text"/>
    <w:basedOn w:val="Normal"/>
    <w:link w:val="BalloonTextChar1"/>
    <w:uiPriority w:val="99"/>
    <w:rsid w:val="001E7A06"/>
    <w:pPr>
      <w:widowControl w:val="0"/>
      <w:autoSpaceDE w:val="0"/>
      <w:autoSpaceDN w:val="0"/>
      <w:adjustRightInd w:val="0"/>
    </w:pPr>
    <w:rPr>
      <w:sz w:val="2"/>
      <w:szCs w:val="20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414282"/>
    <w:rPr>
      <w:sz w:val="2"/>
    </w:rPr>
  </w:style>
  <w:style w:type="paragraph" w:styleId="NoSpacing">
    <w:name w:val="No Spacing"/>
    <w:uiPriority w:val="99"/>
    <w:qFormat/>
    <w:rsid w:val="00206D2F"/>
    <w:rPr>
      <w:rFonts w:ascii="Calibri" w:hAnsi="Calibri"/>
    </w:rPr>
  </w:style>
  <w:style w:type="paragraph" w:styleId="NormalWeb">
    <w:name w:val="Normal (Web)"/>
    <w:basedOn w:val="Normal"/>
    <w:uiPriority w:val="99"/>
    <w:rsid w:val="00A67FDD"/>
    <w:pPr>
      <w:spacing w:before="100" w:beforeAutospacing="1" w:after="100" w:afterAutospacing="1"/>
    </w:pPr>
  </w:style>
  <w:style w:type="character" w:customStyle="1" w:styleId="11">
    <w:name w:val="Основной текст + 11"/>
    <w:aliases w:val="5 pt"/>
    <w:uiPriority w:val="99"/>
    <w:rsid w:val="00992101"/>
    <w:rPr>
      <w:color w:val="000000"/>
      <w:spacing w:val="0"/>
      <w:w w:val="100"/>
      <w:position w:val="0"/>
      <w:sz w:val="23"/>
      <w:shd w:val="clear" w:color="auto" w:fill="FFFFFF"/>
      <w:lang w:val="ru-RU"/>
    </w:rPr>
  </w:style>
  <w:style w:type="paragraph" w:styleId="ListParagraph">
    <w:name w:val="List Paragraph"/>
    <w:basedOn w:val="Normal"/>
    <w:uiPriority w:val="99"/>
    <w:qFormat/>
    <w:rsid w:val="005E17D7"/>
    <w:pPr>
      <w:spacing w:after="200" w:line="276" w:lineRule="auto"/>
      <w:ind w:left="720"/>
      <w:contextualSpacing/>
    </w:pPr>
    <w:rPr>
      <w:sz w:val="22"/>
      <w:szCs w:val="22"/>
    </w:rPr>
  </w:style>
  <w:style w:type="character" w:customStyle="1" w:styleId="af0">
    <w:name w:val="Основной текст_"/>
    <w:link w:val="4"/>
    <w:uiPriority w:val="99"/>
    <w:locked/>
    <w:rsid w:val="00EA5EFF"/>
    <w:rPr>
      <w:sz w:val="26"/>
      <w:shd w:val="clear" w:color="auto" w:fill="FFFFFF"/>
    </w:rPr>
  </w:style>
  <w:style w:type="paragraph" w:customStyle="1" w:styleId="4">
    <w:name w:val="Основной текст4"/>
    <w:basedOn w:val="Normal"/>
    <w:link w:val="af0"/>
    <w:uiPriority w:val="99"/>
    <w:rsid w:val="00EA5EFF"/>
    <w:pPr>
      <w:widowControl w:val="0"/>
      <w:shd w:val="clear" w:color="auto" w:fill="FFFFFF"/>
      <w:spacing w:before="720" w:after="600" w:line="320" w:lineRule="exact"/>
      <w:jc w:val="center"/>
    </w:pPr>
    <w:rPr>
      <w:sz w:val="26"/>
      <w:szCs w:val="20"/>
      <w:shd w:val="clear" w:color="auto" w:fill="FFFFFF"/>
    </w:rPr>
  </w:style>
  <w:style w:type="paragraph" w:customStyle="1" w:styleId="10">
    <w:name w:val="Без интервала1"/>
    <w:uiPriority w:val="99"/>
    <w:rsid w:val="00AF2119"/>
    <w:pPr>
      <w:jc w:val="both"/>
    </w:pPr>
    <w:rPr>
      <w:rFonts w:ascii="Calibri" w:hAnsi="Calibri" w:cs="Calibri"/>
      <w:sz w:val="28"/>
      <w:szCs w:val="28"/>
      <w:lang w:eastAsia="en-US"/>
    </w:rPr>
  </w:style>
  <w:style w:type="character" w:customStyle="1" w:styleId="5">
    <w:name w:val="Основной текст (5)_"/>
    <w:link w:val="50"/>
    <w:uiPriority w:val="99"/>
    <w:locked/>
    <w:rsid w:val="000A5EDA"/>
    <w:rPr>
      <w:b/>
      <w:sz w:val="26"/>
      <w:shd w:val="clear" w:color="auto" w:fill="FFFFFF"/>
    </w:rPr>
  </w:style>
  <w:style w:type="paragraph" w:customStyle="1" w:styleId="50">
    <w:name w:val="Основной текст (5)"/>
    <w:basedOn w:val="Normal"/>
    <w:link w:val="5"/>
    <w:uiPriority w:val="99"/>
    <w:rsid w:val="000A5EDA"/>
    <w:pPr>
      <w:widowControl w:val="0"/>
      <w:shd w:val="clear" w:color="auto" w:fill="FFFFFF"/>
      <w:spacing w:before="720" w:line="320" w:lineRule="exact"/>
      <w:jc w:val="center"/>
    </w:pPr>
    <w:rPr>
      <w:b/>
      <w:bCs/>
      <w:sz w:val="26"/>
      <w:szCs w:val="26"/>
      <w:shd w:val="clear" w:color="auto" w:fill="FFFFFF"/>
    </w:rPr>
  </w:style>
  <w:style w:type="character" w:customStyle="1" w:styleId="af1">
    <w:name w:val="Без интервала Знак"/>
    <w:link w:val="2"/>
    <w:uiPriority w:val="99"/>
    <w:locked/>
    <w:rsid w:val="008532FA"/>
    <w:rPr>
      <w:sz w:val="22"/>
      <w:lang w:val="ru-RU" w:eastAsia="ru-RU"/>
    </w:rPr>
  </w:style>
  <w:style w:type="paragraph" w:customStyle="1" w:styleId="2">
    <w:name w:val="Без интервала2"/>
    <w:link w:val="af1"/>
    <w:uiPriority w:val="99"/>
    <w:rsid w:val="008532FA"/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6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468</TotalTime>
  <Pages>8</Pages>
  <Words>2316</Words>
  <Characters>13203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сеть техники</cp:lastModifiedBy>
  <cp:revision>3</cp:revision>
  <cp:lastPrinted>2019-04-04T04:02:00Z</cp:lastPrinted>
  <dcterms:created xsi:type="dcterms:W3CDTF">2019-02-06T13:43:00Z</dcterms:created>
  <dcterms:modified xsi:type="dcterms:W3CDTF">2019-04-04T04:11:00Z</dcterms:modified>
</cp:coreProperties>
</file>